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3EADAF" w14:textId="77777777" w:rsidR="00D077E9" w:rsidRPr="00F73F57" w:rsidRDefault="00FD123E" w:rsidP="001F6436">
      <w:pPr>
        <w:rPr>
          <w:noProof/>
          <w:color w:val="061F57" w:themeColor="text2" w:themeShade="BF"/>
        </w:rPr>
      </w:pPr>
      <w:r w:rsidRPr="00F73F57">
        <w:rPr>
          <w:noProof/>
          <w:color w:val="061F57" w:themeColor="text2" w:themeShade="BF"/>
          <w:lang w:eastAsia="cs-CZ"/>
        </w:rPr>
        <w:drawing>
          <wp:anchor distT="0" distB="0" distL="114300" distR="114300" simplePos="0" relativeHeight="251658240" behindDoc="1" locked="0" layoutInCell="1" allowOverlap="1" wp14:anchorId="147AB9FC" wp14:editId="433DA222">
            <wp:simplePos x="0" y="0"/>
            <wp:positionH relativeFrom="column">
              <wp:posOffset>-746760</wp:posOffset>
            </wp:positionH>
            <wp:positionV relativeFrom="margin">
              <wp:posOffset>-308610</wp:posOffset>
            </wp:positionV>
            <wp:extent cx="7760970" cy="6240145"/>
            <wp:effectExtent l="0" t="0" r="0" b="8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-7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624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F73F57" w14:paraId="10769482" w14:textId="77777777" w:rsidTr="00E12896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A99FC73" w14:textId="77777777" w:rsidR="00D077E9" w:rsidRPr="00F73F57" w:rsidRDefault="00D077E9" w:rsidP="00E12896">
            <w:pPr>
              <w:rPr>
                <w:noProof/>
                <w:color w:val="061F57" w:themeColor="text2" w:themeShade="BF"/>
              </w:rPr>
            </w:pPr>
          </w:p>
        </w:tc>
      </w:tr>
      <w:tr w:rsidR="00D077E9" w:rsidRPr="00F73F57" w14:paraId="210AB511" w14:textId="77777777" w:rsidTr="00E12896">
        <w:trPr>
          <w:trHeight w:val="7313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02BF2B4" w14:textId="77777777" w:rsidR="00D077E9" w:rsidRPr="00F73F57" w:rsidRDefault="00D077E9" w:rsidP="00E12896">
            <w:pPr>
              <w:rPr>
                <w:noProof/>
                <w:color w:val="061F57" w:themeColor="text2" w:themeShade="BF"/>
              </w:rPr>
            </w:pPr>
          </w:p>
        </w:tc>
      </w:tr>
      <w:tr w:rsidR="00D077E9" w:rsidRPr="00F73F57" w14:paraId="7B0A47A0" w14:textId="77777777" w:rsidTr="00E12896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2D10034" w14:textId="77777777" w:rsidR="00D077E9" w:rsidRPr="00F73F57" w:rsidRDefault="00D077E9" w:rsidP="00E12896">
            <w:pPr>
              <w:rPr>
                <w:noProof/>
                <w:color w:val="061F57" w:themeColor="text2" w:themeShade="BF"/>
              </w:rPr>
            </w:pPr>
          </w:p>
          <w:p w14:paraId="1701991E" w14:textId="77777777" w:rsidR="00D077E9" w:rsidRPr="00F73F57" w:rsidRDefault="00D077E9" w:rsidP="00E12896">
            <w:pPr>
              <w:rPr>
                <w:noProof/>
                <w:color w:val="061F57" w:themeColor="text2" w:themeShade="BF"/>
                <w:sz w:val="10"/>
                <w:szCs w:val="10"/>
              </w:rPr>
            </w:pPr>
            <w:r w:rsidRPr="00F73F57">
              <w:rPr>
                <w:noProof/>
                <w:color w:val="061F57" w:themeColor="text2" w:themeShade="BF"/>
                <w:sz w:val="10"/>
                <w:szCs w:val="10"/>
                <w:lang w:eastAsia="cs-CZ"/>
              </w:rPr>
              <mc:AlternateContent>
                <mc:Choice Requires="wps">
                  <w:drawing>
                    <wp:inline distT="0" distB="0" distL="0" distR="0" wp14:anchorId="05221EEA" wp14:editId="0908A099">
                      <wp:extent cx="1493949" cy="0"/>
                      <wp:effectExtent l="0" t="19050" r="30480" b="19050"/>
                      <wp:docPr id="6" name="Přímá spojnice 6" descr="oddělovač text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17554FA" id="Přímá spojnice 6" o:spid="_x0000_s1026" alt="oddělovač textu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335BDFA7" w14:textId="77777777" w:rsidR="00D077E9" w:rsidRPr="00F73F57" w:rsidRDefault="00D077E9" w:rsidP="00E12896">
            <w:pPr>
              <w:rPr>
                <w:noProof/>
                <w:color w:val="061F57" w:themeColor="text2" w:themeShade="BF"/>
                <w:sz w:val="10"/>
                <w:szCs w:val="10"/>
              </w:rPr>
            </w:pPr>
          </w:p>
          <w:p w14:paraId="669FD5A5" w14:textId="77777777" w:rsidR="00D077E9" w:rsidRPr="00F73F57" w:rsidRDefault="00D077E9" w:rsidP="00E12896">
            <w:pPr>
              <w:rPr>
                <w:noProof/>
                <w:color w:val="061F57" w:themeColor="text2" w:themeShade="BF"/>
                <w:sz w:val="10"/>
                <w:szCs w:val="10"/>
              </w:rPr>
            </w:pPr>
          </w:p>
          <w:p w14:paraId="1CD3FBD3" w14:textId="5B57F7F7" w:rsidR="00D077E9" w:rsidRPr="00F73F57" w:rsidRDefault="003337A0" w:rsidP="00E12896">
            <w:pPr>
              <w:rPr>
                <w:noProof/>
                <w:color w:val="061F57" w:themeColor="text2" w:themeShade="BF"/>
              </w:rPr>
            </w:pPr>
            <w:sdt>
              <w:sdtPr>
                <w:rPr>
                  <w:noProof/>
                  <w:color w:val="061F57" w:themeColor="text2" w:themeShade="BF"/>
                </w:rPr>
                <w:id w:val="-1740469667"/>
                <w:placeholder>
                  <w:docPart w:val="D3319EDA6762480BAB91FA0DDF3E6BAB"/>
                </w:placeholder>
                <w15:appearance w15:val="hidden"/>
              </w:sdtPr>
              <w:sdtEndPr/>
              <w:sdtContent>
                <w:r w:rsidR="001F6436" w:rsidRPr="00F73F57">
                  <w:rPr>
                    <w:color w:val="061F57" w:themeColor="text2" w:themeShade="BF"/>
                    <w:szCs w:val="28"/>
                    <w:lang w:bidi="cs-CZ"/>
                  </w:rPr>
                  <w:t>Výroční zpráva o činnosti školy za školní rok 2019/2020</w:t>
                </w:r>
                <w:r w:rsidR="001F6436" w:rsidRPr="00F73F57">
                  <w:rPr>
                    <w:color w:val="061F57" w:themeColor="text2" w:themeShade="BF"/>
                    <w:sz w:val="24"/>
                    <w:szCs w:val="24"/>
                  </w:rPr>
                  <w:t xml:space="preserve"> dle vyhlášky </w:t>
                </w:r>
                <w:r w:rsidR="005670D0" w:rsidRPr="00F73F57">
                  <w:rPr>
                    <w:color w:val="061F57" w:themeColor="text2" w:themeShade="BF"/>
                    <w:sz w:val="24"/>
                    <w:szCs w:val="24"/>
                  </w:rPr>
                  <w:t>č</w:t>
                </w:r>
                <w:r w:rsidR="001F6436" w:rsidRPr="00F73F57">
                  <w:rPr>
                    <w:color w:val="061F57" w:themeColor="text2" w:themeShade="BF"/>
                    <w:sz w:val="24"/>
                    <w:szCs w:val="24"/>
                  </w:rPr>
                  <w:t>.15/2005 Sb.</w:t>
                </w:r>
                <w:r w:rsidR="001F6436" w:rsidRPr="00F73F57">
                  <w:rPr>
                    <w:color w:val="061F57" w:themeColor="text2" w:themeShade="BF"/>
                    <w:sz w:val="24"/>
                    <w:szCs w:val="24"/>
                  </w:rPr>
                  <w:br/>
                </w:r>
                <w:r w:rsidR="00111CEB" w:rsidRPr="00F73F57">
                  <w:rPr>
                    <w:color w:val="061F57" w:themeColor="text2" w:themeShade="BF"/>
                    <w:sz w:val="24"/>
                    <w:szCs w:val="24"/>
                  </w:rPr>
                  <w:br/>
                </w:r>
                <w:r w:rsidR="00111CEB" w:rsidRPr="00F73F57">
                  <w:rPr>
                    <w:color w:val="061F57" w:themeColor="text2" w:themeShade="BF"/>
                    <w:sz w:val="24"/>
                    <w:szCs w:val="24"/>
                  </w:rPr>
                  <w:br/>
                </w:r>
                <w:r w:rsidR="00111CEB" w:rsidRPr="00F73F57">
                  <w:rPr>
                    <w:color w:val="061F57" w:themeColor="text2" w:themeShade="BF"/>
                    <w:sz w:val="24"/>
                    <w:szCs w:val="24"/>
                  </w:rPr>
                  <w:br/>
                </w:r>
                <w:r w:rsidR="00111CEB" w:rsidRPr="00F73F57">
                  <w:rPr>
                    <w:color w:val="061F57" w:themeColor="text2" w:themeShade="BF"/>
                    <w:sz w:val="24"/>
                    <w:szCs w:val="24"/>
                  </w:rPr>
                  <w:br/>
                </w:r>
                <w:r w:rsidR="00FD123E" w:rsidRPr="00F73F57">
                  <w:rPr>
                    <w:noProof/>
                    <w:color w:val="061F57" w:themeColor="text2" w:themeShade="BF"/>
                  </w:rPr>
                  <w:t>Základní škola Vysoké Mýto, Jiráskova, příspěvková organizace</w:t>
                </w:r>
              </w:sdtContent>
            </w:sdt>
          </w:p>
          <w:p w14:paraId="0B70A22D" w14:textId="77777777" w:rsidR="00D077E9" w:rsidRPr="00F73F57" w:rsidRDefault="003337A0" w:rsidP="00E9291D">
            <w:pPr>
              <w:rPr>
                <w:noProof/>
                <w:color w:val="061F57" w:themeColor="text2" w:themeShade="BF"/>
                <w:sz w:val="10"/>
                <w:szCs w:val="10"/>
              </w:rPr>
            </w:pPr>
            <w:sdt>
              <w:sdtPr>
                <w:rPr>
                  <w:noProof/>
                  <w:color w:val="061F57" w:themeColor="text2" w:themeShade="BF"/>
                </w:rPr>
                <w:alias w:val="Vaše jméno"/>
                <w:tag w:val="Vaše jméno"/>
                <w:id w:val="-180584491"/>
                <w:placeholder>
                  <w:docPart w:val="5AF473CEAB474518AA5DBD09035B39F0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EndPr/>
              <w:sdtContent>
                <w:r w:rsidR="00E9291D" w:rsidRPr="00F73F57">
                  <w:rPr>
                    <w:noProof/>
                    <w:color w:val="061F57" w:themeColor="text2" w:themeShade="BF"/>
                  </w:rPr>
                  <w:t>Zpracovala: Mgr. Mirka Pátková</w:t>
                </w:r>
              </w:sdtContent>
            </w:sdt>
          </w:p>
        </w:tc>
      </w:tr>
    </w:tbl>
    <w:p w14:paraId="546AB691" w14:textId="77777777" w:rsidR="00D077E9" w:rsidRPr="00F73F57" w:rsidRDefault="00AB02A7" w:rsidP="00A55EDB">
      <w:pPr>
        <w:spacing w:after="200"/>
        <w:jc w:val="center"/>
        <w:rPr>
          <w:noProof/>
          <w:color w:val="061F57" w:themeColor="text2" w:themeShade="BF"/>
        </w:rPr>
      </w:pPr>
      <w:r w:rsidRPr="00F73F57">
        <w:rPr>
          <w:noProof/>
          <w:color w:val="061F57" w:themeColor="text2" w:themeShade="BF"/>
          <w:lang w:eastAsia="cs-CZ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9641541" wp14:editId="4C5C54D3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Obdélník 2" descr="barevný obdélní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76E7EA" id="Obdélník 2" o:spid="_x0000_s1026" alt="barevný obdélník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" fillcolor="#34aba2 [3206]" stroked="f" strokeweight="2pt">
                <w10:wrap anchory="page"/>
              </v:rect>
            </w:pict>
          </mc:Fallback>
        </mc:AlternateContent>
      </w:r>
      <w:r w:rsidR="00D077E9" w:rsidRPr="00F73F57">
        <w:rPr>
          <w:noProof/>
          <w:color w:val="061F57" w:themeColor="text2" w:themeShade="BF"/>
          <w:lang w:bidi="cs-CZ"/>
        </w:rPr>
        <w:br w:type="page"/>
      </w:r>
    </w:p>
    <w:p w14:paraId="1CEAB2D1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lastRenderedPageBreak/>
        <w:t>a) základní údaje o škole</w:t>
      </w: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b w:val="0"/>
          <w:color w:val="061F57" w:themeColor="text2" w:themeShade="BF"/>
          <w:sz w:val="24"/>
          <w:szCs w:val="24"/>
        </w:rPr>
        <w:t>Základní škola Vysoké Mýto, Jiráskova, příspěvková organizace</w:t>
      </w:r>
      <w:r w:rsidRPr="00F73F57">
        <w:rPr>
          <w:b w:val="0"/>
          <w:color w:val="061F57" w:themeColor="text2" w:themeShade="BF"/>
          <w:sz w:val="24"/>
          <w:szCs w:val="24"/>
        </w:rPr>
        <w:br/>
        <w:t xml:space="preserve">Litomyšlské předměstí, Jiráskova 317, </w:t>
      </w:r>
      <w:r w:rsidR="00A55EDB" w:rsidRPr="00F73F57">
        <w:rPr>
          <w:b w:val="0"/>
          <w:color w:val="061F57" w:themeColor="text2" w:themeShade="BF"/>
          <w:sz w:val="24"/>
          <w:szCs w:val="24"/>
        </w:rPr>
        <w:t xml:space="preserve">566 01 </w:t>
      </w:r>
      <w:r w:rsidRPr="00F73F57">
        <w:rPr>
          <w:b w:val="0"/>
          <w:color w:val="061F57" w:themeColor="text2" w:themeShade="BF"/>
          <w:sz w:val="24"/>
          <w:szCs w:val="24"/>
        </w:rPr>
        <w:t>Vysoké Mýto</w:t>
      </w:r>
      <w:r w:rsidR="00A55EDB" w:rsidRPr="00F73F57">
        <w:rPr>
          <w:b w:val="0"/>
          <w:color w:val="061F57" w:themeColor="text2" w:themeShade="BF"/>
          <w:sz w:val="24"/>
          <w:szCs w:val="24"/>
        </w:rPr>
        <w:br/>
      </w:r>
    </w:p>
    <w:p w14:paraId="72DAC31B" w14:textId="61653B0B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Tel.: 465 424 335 – kancelář školy, II. st.</w:t>
      </w:r>
      <w:r w:rsidR="009E1344" w:rsidRPr="00F73F57">
        <w:rPr>
          <w:b w:val="0"/>
          <w:color w:val="061F57" w:themeColor="text2" w:themeShade="BF"/>
          <w:sz w:val="24"/>
          <w:szCs w:val="24"/>
        </w:rPr>
        <w:br/>
      </w:r>
      <w:r w:rsidR="005F3C9E" w:rsidRPr="00F73F57">
        <w:rPr>
          <w:b w:val="0"/>
          <w:color w:val="061F57" w:themeColor="text2" w:themeShade="BF"/>
          <w:sz w:val="24"/>
          <w:szCs w:val="24"/>
        </w:rPr>
        <w:t>T</w:t>
      </w:r>
      <w:r w:rsidRPr="00F73F57">
        <w:rPr>
          <w:b w:val="0"/>
          <w:color w:val="061F57" w:themeColor="text2" w:themeShade="BF"/>
          <w:sz w:val="24"/>
          <w:szCs w:val="24"/>
        </w:rPr>
        <w:t>e</w:t>
      </w:r>
      <w:r w:rsidR="009E1344" w:rsidRPr="00F73F57">
        <w:rPr>
          <w:b w:val="0"/>
          <w:color w:val="061F57" w:themeColor="text2" w:themeShade="BF"/>
          <w:sz w:val="24"/>
          <w:szCs w:val="24"/>
        </w:rPr>
        <w:t>l</w:t>
      </w:r>
      <w:r w:rsidRPr="00F73F57">
        <w:rPr>
          <w:b w:val="0"/>
          <w:color w:val="061F57" w:themeColor="text2" w:themeShade="BF"/>
          <w:sz w:val="24"/>
          <w:szCs w:val="24"/>
        </w:rPr>
        <w:t>: 465 424 663 – ředitelna</w:t>
      </w:r>
    </w:p>
    <w:p w14:paraId="4D7BD214" w14:textId="5B2DEFE0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Tel.: 465 424 330 – I. stupeň</w:t>
      </w:r>
      <w:r w:rsidR="005F3C9E" w:rsidRPr="00F73F57">
        <w:rPr>
          <w:b w:val="0"/>
          <w:color w:val="061F57" w:themeColor="text2" w:themeShade="BF"/>
          <w:sz w:val="24"/>
          <w:szCs w:val="24"/>
        </w:rPr>
        <w:br/>
      </w:r>
      <w:r w:rsidR="001858D8" w:rsidRPr="00F73F57">
        <w:rPr>
          <w:b w:val="0"/>
          <w:color w:val="061F57" w:themeColor="text2" w:themeShade="BF"/>
          <w:sz w:val="24"/>
          <w:szCs w:val="24"/>
        </w:rPr>
        <w:t>T</w:t>
      </w:r>
      <w:r w:rsidRPr="00F73F57">
        <w:rPr>
          <w:b w:val="0"/>
          <w:color w:val="061F57" w:themeColor="text2" w:themeShade="BF"/>
          <w:sz w:val="24"/>
          <w:szCs w:val="24"/>
        </w:rPr>
        <w:t>el.: 465 424 273 – školní jídelna</w:t>
      </w:r>
    </w:p>
    <w:p w14:paraId="22371911" w14:textId="4D348FB2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e-mail: </w:t>
      </w:r>
      <w:hyperlink r:id="rId9" w:history="1">
        <w:r w:rsidRPr="00F73F57">
          <w:rPr>
            <w:rStyle w:val="Hypertextovodkaz"/>
            <w:b w:val="0"/>
            <w:color w:val="061F57" w:themeColor="text2" w:themeShade="BF"/>
            <w:sz w:val="24"/>
            <w:szCs w:val="24"/>
          </w:rPr>
          <w:t>info@zs-jiraskova.cz</w:t>
        </w:r>
      </w:hyperlink>
      <w:r w:rsidRPr="00F73F57">
        <w:rPr>
          <w:b w:val="0"/>
          <w:color w:val="061F57" w:themeColor="text2" w:themeShade="BF"/>
          <w:sz w:val="24"/>
          <w:szCs w:val="24"/>
        </w:rPr>
        <w:t xml:space="preserve">  </w:t>
      </w:r>
      <w:r w:rsidR="001858D8" w:rsidRPr="00F73F57">
        <w:rPr>
          <w:b w:val="0"/>
          <w:color w:val="061F57" w:themeColor="text2" w:themeShade="BF"/>
          <w:sz w:val="24"/>
          <w:szCs w:val="24"/>
        </w:rPr>
        <w:br/>
      </w:r>
      <w:hyperlink r:id="rId10" w:history="1">
        <w:r w:rsidR="001858D8" w:rsidRPr="00F73F57">
          <w:rPr>
            <w:rStyle w:val="Hypertextovodkaz"/>
            <w:b w:val="0"/>
            <w:color w:val="061F57" w:themeColor="text2" w:themeShade="BF"/>
            <w:sz w:val="24"/>
            <w:szCs w:val="24"/>
          </w:rPr>
          <w:t>www.zs-jiraskova.cz</w:t>
        </w:r>
      </w:hyperlink>
      <w:r w:rsidR="00A55EDB" w:rsidRPr="00F73F57">
        <w:rPr>
          <w:rStyle w:val="Hypertextovodkaz"/>
          <w:b w:val="0"/>
          <w:color w:val="061F57" w:themeColor="text2" w:themeShade="BF"/>
          <w:sz w:val="24"/>
          <w:szCs w:val="24"/>
        </w:rPr>
        <w:br/>
      </w:r>
      <w:r w:rsidR="00A55EDB" w:rsidRPr="00F73F57">
        <w:rPr>
          <w:b w:val="0"/>
          <w:color w:val="061F57" w:themeColor="text2" w:themeShade="BF"/>
          <w:sz w:val="24"/>
          <w:szCs w:val="24"/>
        </w:rPr>
        <w:br/>
      </w:r>
      <w:r w:rsidRPr="00F73F57">
        <w:rPr>
          <w:b w:val="0"/>
          <w:color w:val="061F57" w:themeColor="text2" w:themeShade="BF"/>
          <w:sz w:val="24"/>
          <w:szCs w:val="24"/>
        </w:rPr>
        <w:t>Právní forma – příspěvková organizace – právní subjekt</w:t>
      </w:r>
    </w:p>
    <w:p w14:paraId="36C965D0" w14:textId="77777777" w:rsidR="00C950A1" w:rsidRPr="00F73F57" w:rsidRDefault="00A55EDB" w:rsidP="00C950A1">
      <w:pPr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IČO : </w:t>
      </w:r>
      <w:r w:rsidR="00C950A1" w:rsidRPr="00F73F57">
        <w:rPr>
          <w:b w:val="0"/>
          <w:color w:val="061F57" w:themeColor="text2" w:themeShade="BF"/>
          <w:sz w:val="24"/>
          <w:szCs w:val="24"/>
        </w:rPr>
        <w:t xml:space="preserve">00 85 68 78                     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           RED-IZO : </w:t>
      </w:r>
      <w:r w:rsidR="00C950A1" w:rsidRPr="00F73F57">
        <w:rPr>
          <w:b w:val="0"/>
          <w:color w:val="061F57" w:themeColor="text2" w:themeShade="BF"/>
          <w:sz w:val="24"/>
          <w:szCs w:val="24"/>
        </w:rPr>
        <w:t>600 104</w:t>
      </w:r>
      <w:r w:rsidRPr="00F73F57">
        <w:rPr>
          <w:b w:val="0"/>
          <w:color w:val="061F57" w:themeColor="text2" w:themeShade="BF"/>
          <w:sz w:val="24"/>
          <w:szCs w:val="24"/>
        </w:rPr>
        <w:t> </w:t>
      </w:r>
      <w:r w:rsidR="00C950A1" w:rsidRPr="00F73F57">
        <w:rPr>
          <w:b w:val="0"/>
          <w:color w:val="061F57" w:themeColor="text2" w:themeShade="BF"/>
          <w:sz w:val="24"/>
          <w:szCs w:val="24"/>
        </w:rPr>
        <w:t>231</w:t>
      </w:r>
      <w:r w:rsidRPr="00F73F57">
        <w:rPr>
          <w:color w:val="061F57" w:themeColor="text2" w:themeShade="BF"/>
          <w:sz w:val="24"/>
          <w:szCs w:val="24"/>
        </w:rPr>
        <w:br/>
      </w:r>
    </w:p>
    <w:p w14:paraId="67539EB9" w14:textId="0ED5A443" w:rsidR="00C950A1" w:rsidRPr="00F73F57" w:rsidRDefault="00B20D06" w:rsidP="00C950A1">
      <w:pPr>
        <w:rPr>
          <w:color w:val="061F57" w:themeColor="text2" w:themeShade="BF"/>
          <w:sz w:val="24"/>
          <w:szCs w:val="24"/>
          <w:u w:val="single"/>
        </w:rPr>
      </w:pPr>
      <w:r w:rsidRPr="00F73F57">
        <w:rPr>
          <w:color w:val="061F57" w:themeColor="text2" w:themeShade="BF"/>
          <w:sz w:val="24"/>
          <w:szCs w:val="24"/>
          <w:u w:val="single"/>
        </w:rPr>
        <w:br/>
      </w:r>
      <w:r w:rsidR="00C950A1" w:rsidRPr="00F73F57">
        <w:rPr>
          <w:color w:val="061F57" w:themeColor="text2" w:themeShade="BF"/>
          <w:sz w:val="24"/>
          <w:szCs w:val="24"/>
          <w:u w:val="single"/>
        </w:rPr>
        <w:t>Z ř i z o v a t e l</w:t>
      </w:r>
    </w:p>
    <w:p w14:paraId="0DFD07F6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Město Vysoké Mýto, B. Smetany</w:t>
      </w:r>
      <w:r w:rsidR="00A55EDB" w:rsidRPr="00F73F57">
        <w:rPr>
          <w:b w:val="0"/>
          <w:color w:val="061F57" w:themeColor="text2" w:themeShade="BF"/>
          <w:sz w:val="24"/>
          <w:szCs w:val="24"/>
        </w:rPr>
        <w:t xml:space="preserve"> 92, 566 01 </w:t>
      </w:r>
      <w:r w:rsidRPr="00F73F57">
        <w:rPr>
          <w:b w:val="0"/>
          <w:color w:val="061F57" w:themeColor="text2" w:themeShade="BF"/>
          <w:sz w:val="24"/>
          <w:szCs w:val="24"/>
        </w:rPr>
        <w:t>Vysoké Mýto</w:t>
      </w:r>
    </w:p>
    <w:p w14:paraId="3F27194C" w14:textId="5015321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Datum zařazení do sítě: 1. ledna 1995</w:t>
      </w:r>
    </w:p>
    <w:p w14:paraId="5A024389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Tel.: 465 466 111, e-mail: </w:t>
      </w:r>
      <w:hyperlink r:id="rId11" w:history="1">
        <w:r w:rsidR="00A55EDB" w:rsidRPr="00F73F57">
          <w:rPr>
            <w:rStyle w:val="Hypertextovodkaz"/>
            <w:b w:val="0"/>
            <w:color w:val="061F57" w:themeColor="text2" w:themeShade="BF"/>
            <w:sz w:val="24"/>
            <w:szCs w:val="24"/>
          </w:rPr>
          <w:t>radnice@vysoke-myto.cz</w:t>
        </w:r>
      </w:hyperlink>
      <w:r w:rsidR="00A55EDB" w:rsidRPr="00F73F57">
        <w:rPr>
          <w:b w:val="0"/>
          <w:color w:val="061F57" w:themeColor="text2" w:themeShade="BF"/>
          <w:sz w:val="24"/>
          <w:szCs w:val="24"/>
        </w:rPr>
        <w:br/>
      </w:r>
    </w:p>
    <w:p w14:paraId="23E5D130" w14:textId="7A578E5E" w:rsidR="00C950A1" w:rsidRPr="00F73F57" w:rsidRDefault="00B20D06" w:rsidP="00C950A1">
      <w:pPr>
        <w:rPr>
          <w:color w:val="061F57" w:themeColor="text2" w:themeShade="BF"/>
          <w:sz w:val="24"/>
          <w:szCs w:val="24"/>
          <w:u w:val="single"/>
        </w:rPr>
      </w:pPr>
      <w:r w:rsidRPr="00F73F57">
        <w:rPr>
          <w:color w:val="061F57" w:themeColor="text2" w:themeShade="BF"/>
          <w:sz w:val="24"/>
          <w:szCs w:val="24"/>
          <w:u w:val="single"/>
        </w:rPr>
        <w:br/>
      </w:r>
      <w:proofErr w:type="gramStart"/>
      <w:r w:rsidR="00A55EDB" w:rsidRPr="00F73F57">
        <w:rPr>
          <w:color w:val="061F57" w:themeColor="text2" w:themeShade="BF"/>
          <w:sz w:val="24"/>
          <w:szCs w:val="24"/>
          <w:u w:val="single"/>
        </w:rPr>
        <w:t xml:space="preserve">Ř e d i t e l </w:t>
      </w:r>
      <w:r w:rsidR="004D23B7" w:rsidRPr="00F73F57">
        <w:rPr>
          <w:color w:val="061F57" w:themeColor="text2" w:themeShade="BF"/>
          <w:sz w:val="24"/>
          <w:szCs w:val="24"/>
          <w:u w:val="single"/>
        </w:rPr>
        <w:t xml:space="preserve">k a </w:t>
      </w:r>
      <w:r w:rsidR="00A55EDB" w:rsidRPr="00F73F57">
        <w:rPr>
          <w:color w:val="061F57" w:themeColor="text2" w:themeShade="BF"/>
          <w:sz w:val="24"/>
          <w:szCs w:val="24"/>
          <w:u w:val="single"/>
        </w:rPr>
        <w:t xml:space="preserve"> </w:t>
      </w:r>
      <w:r w:rsidRPr="00F73F57">
        <w:rPr>
          <w:color w:val="061F57" w:themeColor="text2" w:themeShade="BF"/>
          <w:sz w:val="24"/>
          <w:szCs w:val="24"/>
          <w:u w:val="single"/>
        </w:rPr>
        <w:t xml:space="preserve">  </w:t>
      </w:r>
      <w:r w:rsidR="00C950A1" w:rsidRPr="00F73F57">
        <w:rPr>
          <w:color w:val="061F57" w:themeColor="text2" w:themeShade="BF"/>
          <w:sz w:val="24"/>
          <w:szCs w:val="24"/>
          <w:u w:val="single"/>
        </w:rPr>
        <w:t>š k o l y</w:t>
      </w:r>
      <w:proofErr w:type="gramEnd"/>
    </w:p>
    <w:p w14:paraId="4296DFED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Mgr. Mirka Pátková</w:t>
      </w:r>
    </w:p>
    <w:p w14:paraId="3119577F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Do funkce jmenována: 1. 8. 2012</w:t>
      </w:r>
      <w:r w:rsidRPr="00F73F57">
        <w:rPr>
          <w:b w:val="0"/>
          <w:color w:val="061F57" w:themeColor="text2" w:themeShade="BF"/>
          <w:sz w:val="24"/>
          <w:szCs w:val="24"/>
        </w:rPr>
        <w:br/>
        <w:t>Poslední účast v konkurzním řízení dne: 10. 5. 2012</w:t>
      </w:r>
      <w:r w:rsidRPr="00F73F57">
        <w:rPr>
          <w:b w:val="0"/>
          <w:color w:val="061F57" w:themeColor="text2" w:themeShade="BF"/>
          <w:sz w:val="24"/>
          <w:szCs w:val="24"/>
        </w:rPr>
        <w:br/>
        <w:t xml:space="preserve">ve funkci potvrzena radou města dne 20. 3. 2018 na další 6leté období </w:t>
      </w:r>
    </w:p>
    <w:p w14:paraId="343E7928" w14:textId="3FA6A2BD" w:rsidR="00C950A1" w:rsidRPr="00F73F57" w:rsidRDefault="00C950A1" w:rsidP="00C950A1">
      <w:pPr>
        <w:rPr>
          <w:color w:val="061F57" w:themeColor="text2" w:themeShade="BF"/>
          <w:sz w:val="24"/>
          <w:szCs w:val="24"/>
        </w:rPr>
      </w:pPr>
      <w:proofErr w:type="gramStart"/>
      <w:r w:rsidRPr="00F73F57">
        <w:rPr>
          <w:b w:val="0"/>
          <w:color w:val="061F57" w:themeColor="text2" w:themeShade="BF"/>
          <w:sz w:val="24"/>
          <w:szCs w:val="24"/>
        </w:rPr>
        <w:t>Tel.:  736 642 506</w:t>
      </w:r>
      <w:proofErr w:type="gramEnd"/>
      <w:r w:rsidRPr="00F73F57">
        <w:rPr>
          <w:b w:val="0"/>
          <w:color w:val="061F57" w:themeColor="text2" w:themeShade="BF"/>
          <w:sz w:val="24"/>
          <w:szCs w:val="24"/>
        </w:rPr>
        <w:t xml:space="preserve">,  e-mail: </w:t>
      </w:r>
      <w:hyperlink r:id="rId12" w:history="1">
        <w:r w:rsidRPr="00F73F57">
          <w:rPr>
            <w:rStyle w:val="Hypertextovodkaz"/>
            <w:b w:val="0"/>
            <w:color w:val="061F57" w:themeColor="text2" w:themeShade="BF"/>
            <w:sz w:val="24"/>
            <w:szCs w:val="24"/>
          </w:rPr>
          <w:t>m.patkova@zs-jiraskova.cz</w:t>
        </w:r>
      </w:hyperlink>
      <w:r w:rsidR="00A55EDB" w:rsidRPr="00F73F57">
        <w:rPr>
          <w:rStyle w:val="Hypertextovodkaz"/>
          <w:color w:val="061F57" w:themeColor="text2" w:themeShade="BF"/>
          <w:sz w:val="24"/>
          <w:szCs w:val="24"/>
        </w:rPr>
        <w:br/>
      </w:r>
    </w:p>
    <w:p w14:paraId="5BBABB16" w14:textId="1ADE6C12" w:rsidR="00C950A1" w:rsidRPr="00F73F57" w:rsidRDefault="00B20D06" w:rsidP="00C950A1">
      <w:pPr>
        <w:rPr>
          <w:color w:val="061F57" w:themeColor="text2" w:themeShade="BF"/>
          <w:sz w:val="24"/>
          <w:szCs w:val="24"/>
          <w:u w:val="single"/>
        </w:rPr>
      </w:pPr>
      <w:r w:rsidRPr="00F73F57">
        <w:rPr>
          <w:color w:val="061F57" w:themeColor="text2" w:themeShade="BF"/>
          <w:sz w:val="24"/>
          <w:szCs w:val="24"/>
          <w:u w:val="single"/>
        </w:rPr>
        <w:br/>
      </w:r>
      <w:proofErr w:type="gramStart"/>
      <w:r w:rsidR="00C950A1" w:rsidRPr="00F73F57">
        <w:rPr>
          <w:color w:val="061F57" w:themeColor="text2" w:themeShade="BF"/>
          <w:sz w:val="24"/>
          <w:szCs w:val="24"/>
          <w:u w:val="single"/>
        </w:rPr>
        <w:t xml:space="preserve">Z á s t u p c </w:t>
      </w:r>
      <w:r w:rsidRPr="00F73F57">
        <w:rPr>
          <w:color w:val="061F57" w:themeColor="text2" w:themeShade="BF"/>
          <w:sz w:val="24"/>
          <w:szCs w:val="24"/>
          <w:u w:val="single"/>
        </w:rPr>
        <w:t>i    ř e d i t e l k y</w:t>
      </w:r>
      <w:r w:rsidR="00C950A1" w:rsidRPr="00F73F57">
        <w:rPr>
          <w:color w:val="061F57" w:themeColor="text2" w:themeShade="BF"/>
          <w:sz w:val="24"/>
          <w:szCs w:val="24"/>
          <w:u w:val="single"/>
        </w:rPr>
        <w:t xml:space="preserve">   </w:t>
      </w:r>
      <w:r w:rsidRPr="00F73F57">
        <w:rPr>
          <w:color w:val="061F57" w:themeColor="text2" w:themeShade="BF"/>
          <w:sz w:val="24"/>
          <w:szCs w:val="24"/>
          <w:u w:val="single"/>
        </w:rPr>
        <w:t xml:space="preserve"> </w:t>
      </w:r>
      <w:r w:rsidR="00C950A1" w:rsidRPr="00F73F57">
        <w:rPr>
          <w:color w:val="061F57" w:themeColor="text2" w:themeShade="BF"/>
          <w:sz w:val="24"/>
          <w:szCs w:val="24"/>
          <w:u w:val="single"/>
        </w:rPr>
        <w:t>š k o l y</w:t>
      </w:r>
      <w:proofErr w:type="gramEnd"/>
    </w:p>
    <w:p w14:paraId="25A826BE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Mgr. Milena Hunalová – zástupkyně ředitele pro 1. stupeň, koordinátorka tvorby ŠVP </w:t>
      </w:r>
      <w:r w:rsidRPr="00F73F57">
        <w:rPr>
          <w:b w:val="0"/>
          <w:color w:val="061F57" w:themeColor="text2" w:themeShade="BF"/>
          <w:sz w:val="24"/>
          <w:szCs w:val="24"/>
        </w:rPr>
        <w:br/>
        <w:t>pro 1. stupeň, výchovná poradkyně pro 1. stupeň, primární prevence pro 1. stupeň</w:t>
      </w:r>
    </w:p>
    <w:p w14:paraId="3EE30224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Mgr. Michal Bartoš – zástupce ředitele pro 2. stupeň, koordinátor EVVO, vedení školní samosprávy</w:t>
      </w:r>
    </w:p>
    <w:p w14:paraId="25D604FC" w14:textId="77777777" w:rsidR="00A55EDB" w:rsidRPr="00F73F57" w:rsidRDefault="00A55EDB" w:rsidP="00C950A1">
      <w:pPr>
        <w:rPr>
          <w:b w:val="0"/>
          <w:color w:val="061F57" w:themeColor="text2" w:themeShade="BF"/>
          <w:sz w:val="24"/>
          <w:szCs w:val="24"/>
        </w:rPr>
      </w:pPr>
    </w:p>
    <w:p w14:paraId="2486695A" w14:textId="1BBADE88" w:rsidR="002061C5" w:rsidRPr="00F73F57" w:rsidRDefault="00B20D06" w:rsidP="00A55EDB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color w:val="061F57" w:themeColor="text2" w:themeShade="BF"/>
          <w:sz w:val="24"/>
          <w:szCs w:val="24"/>
        </w:rPr>
        <w:lastRenderedPageBreak/>
        <w:br/>
      </w:r>
      <w:r w:rsidR="00A55EDB" w:rsidRPr="00F73F57">
        <w:rPr>
          <w:color w:val="061F57" w:themeColor="text2" w:themeShade="BF"/>
          <w:sz w:val="24"/>
          <w:szCs w:val="24"/>
        </w:rPr>
        <w:t>b) obory vzdělávání</w:t>
      </w:r>
      <w:r w:rsidR="00A55EDB" w:rsidRPr="00F73F57">
        <w:rPr>
          <w:b w:val="0"/>
          <w:color w:val="061F57" w:themeColor="text2" w:themeShade="BF"/>
          <w:sz w:val="24"/>
          <w:szCs w:val="24"/>
        </w:rPr>
        <w:br/>
        <w:t xml:space="preserve">Škola uskutečňuje vzdělávání podle školního vzdělávacího programu (ŠVP) pro základní školy v 1. - 9. ročníku. </w:t>
      </w:r>
      <w:r w:rsidR="00A55EDB" w:rsidRPr="00F73F57">
        <w:rPr>
          <w:b w:val="0"/>
          <w:color w:val="061F57" w:themeColor="text2" w:themeShade="BF"/>
          <w:sz w:val="24"/>
          <w:szCs w:val="24"/>
        </w:rPr>
        <w:br/>
        <w:t>Většina ročníků je obsazena třemi paralelními třídami, v šestém ročníku to byly třídy čtyři.</w:t>
      </w:r>
      <w:r w:rsidR="00A55EDB" w:rsidRPr="00F73F57">
        <w:rPr>
          <w:b w:val="0"/>
          <w:color w:val="061F57" w:themeColor="text2" w:themeShade="BF"/>
          <w:sz w:val="24"/>
          <w:szCs w:val="24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3"/>
        <w:gridCol w:w="1940"/>
        <w:gridCol w:w="1940"/>
        <w:gridCol w:w="1940"/>
        <w:gridCol w:w="1941"/>
      </w:tblGrid>
      <w:tr w:rsidR="00F73F57" w:rsidRPr="00F73F57" w14:paraId="7B986CF5" w14:textId="77777777" w:rsidTr="002061C5">
        <w:tc>
          <w:tcPr>
            <w:tcW w:w="2263" w:type="dxa"/>
          </w:tcPr>
          <w:p w14:paraId="31412F95" w14:textId="77777777" w:rsidR="002061C5" w:rsidRPr="00F73F57" w:rsidRDefault="002061C5" w:rsidP="00A55EDB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1940" w:type="dxa"/>
          </w:tcPr>
          <w:p w14:paraId="2CCB25EC" w14:textId="302601B1" w:rsidR="002061C5" w:rsidRPr="00F73F57" w:rsidRDefault="002061C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1. stupeň</w:t>
            </w:r>
          </w:p>
        </w:tc>
        <w:tc>
          <w:tcPr>
            <w:tcW w:w="1940" w:type="dxa"/>
          </w:tcPr>
          <w:p w14:paraId="087A8A75" w14:textId="3D1BB174" w:rsidR="002061C5" w:rsidRPr="00F73F57" w:rsidRDefault="002061C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2. stupeň</w:t>
            </w:r>
          </w:p>
        </w:tc>
        <w:tc>
          <w:tcPr>
            <w:tcW w:w="1940" w:type="dxa"/>
          </w:tcPr>
          <w:p w14:paraId="601E5510" w14:textId="19C92EA3" w:rsidR="002061C5" w:rsidRPr="00F73F57" w:rsidRDefault="002061C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Školní družina</w:t>
            </w:r>
          </w:p>
        </w:tc>
        <w:tc>
          <w:tcPr>
            <w:tcW w:w="1941" w:type="dxa"/>
          </w:tcPr>
          <w:p w14:paraId="06B22740" w14:textId="09A0DFFE" w:rsidR="002061C5" w:rsidRPr="00F73F57" w:rsidRDefault="002061C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Přípravná třída</w:t>
            </w:r>
          </w:p>
        </w:tc>
      </w:tr>
      <w:tr w:rsidR="00F73F57" w:rsidRPr="00F73F57" w14:paraId="46DDE8D1" w14:textId="77777777" w:rsidTr="002061C5">
        <w:tc>
          <w:tcPr>
            <w:tcW w:w="2263" w:type="dxa"/>
          </w:tcPr>
          <w:p w14:paraId="2198E160" w14:textId="2D06996C" w:rsidR="002061C5" w:rsidRPr="00F73F57" w:rsidRDefault="002061C5" w:rsidP="00A55EDB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Počet tříd/oddělení</w:t>
            </w:r>
          </w:p>
        </w:tc>
        <w:tc>
          <w:tcPr>
            <w:tcW w:w="1940" w:type="dxa"/>
          </w:tcPr>
          <w:p w14:paraId="010AE8C9" w14:textId="6A7373EC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15</w:t>
            </w:r>
          </w:p>
        </w:tc>
        <w:tc>
          <w:tcPr>
            <w:tcW w:w="1940" w:type="dxa"/>
          </w:tcPr>
          <w:p w14:paraId="1A911062" w14:textId="6A331B32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13</w:t>
            </w:r>
          </w:p>
        </w:tc>
        <w:tc>
          <w:tcPr>
            <w:tcW w:w="1940" w:type="dxa"/>
          </w:tcPr>
          <w:p w14:paraId="4A2E3D45" w14:textId="08FB0F9B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6</w:t>
            </w:r>
          </w:p>
        </w:tc>
        <w:tc>
          <w:tcPr>
            <w:tcW w:w="1941" w:type="dxa"/>
          </w:tcPr>
          <w:p w14:paraId="6AF151D9" w14:textId="67A2CDA4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</w:t>
            </w:r>
          </w:p>
        </w:tc>
      </w:tr>
      <w:tr w:rsidR="00F73F57" w:rsidRPr="00F73F57" w14:paraId="33DBA821" w14:textId="77777777" w:rsidTr="002061C5">
        <w:tc>
          <w:tcPr>
            <w:tcW w:w="2263" w:type="dxa"/>
          </w:tcPr>
          <w:p w14:paraId="4A3984D9" w14:textId="3E557FC2" w:rsidR="002061C5" w:rsidRPr="00F73F57" w:rsidRDefault="002061C5" w:rsidP="00A55EDB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Počet žáků</w:t>
            </w:r>
          </w:p>
        </w:tc>
        <w:tc>
          <w:tcPr>
            <w:tcW w:w="1940" w:type="dxa"/>
          </w:tcPr>
          <w:p w14:paraId="1BAA5A64" w14:textId="6317B9ED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333</w:t>
            </w:r>
          </w:p>
        </w:tc>
        <w:tc>
          <w:tcPr>
            <w:tcW w:w="1940" w:type="dxa"/>
          </w:tcPr>
          <w:p w14:paraId="715A74D5" w14:textId="2044A8AB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353</w:t>
            </w:r>
          </w:p>
        </w:tc>
        <w:tc>
          <w:tcPr>
            <w:tcW w:w="1940" w:type="dxa"/>
          </w:tcPr>
          <w:p w14:paraId="36410CA9" w14:textId="6BB8080F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170</w:t>
            </w:r>
          </w:p>
        </w:tc>
        <w:tc>
          <w:tcPr>
            <w:tcW w:w="1941" w:type="dxa"/>
          </w:tcPr>
          <w:p w14:paraId="788F7DD7" w14:textId="0E1A0E7B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15</w:t>
            </w:r>
          </w:p>
        </w:tc>
      </w:tr>
      <w:tr w:rsidR="00F73F57" w:rsidRPr="00F73F57" w14:paraId="428DCCE7" w14:textId="77777777" w:rsidTr="002061C5">
        <w:tc>
          <w:tcPr>
            <w:tcW w:w="2263" w:type="dxa"/>
          </w:tcPr>
          <w:p w14:paraId="0CCDB9C1" w14:textId="286119C2" w:rsidR="002061C5" w:rsidRPr="00F73F57" w:rsidRDefault="002061C5" w:rsidP="00A55EDB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Průměr na třídu/oddělení</w:t>
            </w:r>
          </w:p>
        </w:tc>
        <w:tc>
          <w:tcPr>
            <w:tcW w:w="1940" w:type="dxa"/>
          </w:tcPr>
          <w:p w14:paraId="4B5BEAB1" w14:textId="18AA2EDF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22,2</w:t>
            </w:r>
          </w:p>
        </w:tc>
        <w:tc>
          <w:tcPr>
            <w:tcW w:w="1940" w:type="dxa"/>
          </w:tcPr>
          <w:p w14:paraId="20477061" w14:textId="53D4DE9A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27,15</w:t>
            </w:r>
          </w:p>
        </w:tc>
        <w:tc>
          <w:tcPr>
            <w:tcW w:w="1940" w:type="dxa"/>
          </w:tcPr>
          <w:p w14:paraId="6FAEF82D" w14:textId="60E49B08" w:rsidR="002061C5" w:rsidRPr="00F73F57" w:rsidRDefault="00B20D06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28,3</w:t>
            </w:r>
          </w:p>
        </w:tc>
        <w:tc>
          <w:tcPr>
            <w:tcW w:w="1941" w:type="dxa"/>
          </w:tcPr>
          <w:p w14:paraId="2673C65E" w14:textId="3D1C645D" w:rsidR="002061C5" w:rsidRPr="00F73F57" w:rsidRDefault="00B20D06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15</w:t>
            </w:r>
          </w:p>
        </w:tc>
      </w:tr>
    </w:tbl>
    <w:p w14:paraId="2F5C8EF9" w14:textId="7A798F96" w:rsidR="007B45BF" w:rsidRPr="00F73F57" w:rsidRDefault="007B45BF" w:rsidP="00A55EDB">
      <w:pPr>
        <w:rPr>
          <w:b w:val="0"/>
          <w:color w:val="061F57" w:themeColor="text2" w:themeShade="BF"/>
          <w:sz w:val="24"/>
          <w:szCs w:val="24"/>
        </w:rPr>
      </w:pPr>
    </w:p>
    <w:p w14:paraId="1E89EC39" w14:textId="78F72A43" w:rsidR="00A55EDB" w:rsidRPr="00F73F57" w:rsidRDefault="00A55EDB" w:rsidP="00A55EDB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Školní družina pracuje rovněž dle svého vzdělávacího programu.</w:t>
      </w:r>
    </w:p>
    <w:p w14:paraId="2C3814C9" w14:textId="1C96C115" w:rsidR="00A55EDB" w:rsidRPr="00F73F57" w:rsidRDefault="00A55EDB" w:rsidP="00A55EDB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Ve školním roce 2019/2020 </w:t>
      </w:r>
      <w:r w:rsidR="008457DC" w:rsidRPr="00F73F57">
        <w:rPr>
          <w:b w:val="0"/>
          <w:color w:val="061F57" w:themeColor="text2" w:themeShade="BF"/>
          <w:sz w:val="24"/>
          <w:szCs w:val="24"/>
        </w:rPr>
        <w:t>byl změněn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motivační název školy. </w:t>
      </w:r>
      <w:r w:rsidR="00850990" w:rsidRPr="00F73F57">
        <w:rPr>
          <w:b w:val="0"/>
          <w:color w:val="061F57" w:themeColor="text2" w:themeShade="BF"/>
          <w:sz w:val="24"/>
          <w:szCs w:val="24"/>
        </w:rPr>
        <w:t>Místo „Jazyky a sport“ je nyní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„Přátelská a otevřená“. Tato změna souvisí s účastí školy v projektu SRP – Strategie a plánování</w:t>
      </w:r>
      <w:r w:rsidR="003B5949" w:rsidRPr="00F73F57">
        <w:rPr>
          <w:b w:val="0"/>
          <w:color w:val="061F57" w:themeColor="text2" w:themeShade="BF"/>
          <w:sz w:val="24"/>
          <w:szCs w:val="24"/>
        </w:rPr>
        <w:t xml:space="preserve"> a vzešla z diskuse celého pedagogického sboru.</w:t>
      </w:r>
      <w:r w:rsidR="005E38BD" w:rsidRPr="00F73F57">
        <w:rPr>
          <w:b w:val="0"/>
          <w:color w:val="061F57" w:themeColor="text2" w:themeShade="BF"/>
          <w:sz w:val="24"/>
          <w:szCs w:val="24"/>
        </w:rPr>
        <w:t xml:space="preserve"> Vystihuje vztah školy </w:t>
      </w:r>
      <w:r w:rsidR="00D37C56" w:rsidRPr="00F73F57">
        <w:rPr>
          <w:b w:val="0"/>
          <w:color w:val="061F57" w:themeColor="text2" w:themeShade="BF"/>
          <w:sz w:val="24"/>
          <w:szCs w:val="24"/>
        </w:rPr>
        <w:t>nejen ke všem aktérům vzdělávání, ale také k široké veřejnosti.</w:t>
      </w:r>
    </w:p>
    <w:p w14:paraId="7E8220D5" w14:textId="77777777" w:rsidR="00E9291D" w:rsidRPr="00F73F57" w:rsidRDefault="00E9291D" w:rsidP="00A55EDB">
      <w:pPr>
        <w:rPr>
          <w:b w:val="0"/>
          <w:color w:val="061F57" w:themeColor="text2" w:themeShade="BF"/>
          <w:sz w:val="24"/>
          <w:szCs w:val="24"/>
        </w:rPr>
      </w:pPr>
    </w:p>
    <w:p w14:paraId="613285F6" w14:textId="77777777" w:rsidR="00463C4C" w:rsidRPr="00F73F57" w:rsidRDefault="00E9291D" w:rsidP="00463C4C">
      <w:pPr>
        <w:contextualSpacing/>
        <w:rPr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t xml:space="preserve">MISE naší školy: </w:t>
      </w:r>
      <w:r w:rsidRPr="00F73F57">
        <w:rPr>
          <w:rFonts w:cstheme="minorHAnsi"/>
          <w:color w:val="061F57" w:themeColor="text2" w:themeShade="BF"/>
          <w:sz w:val="24"/>
          <w:szCs w:val="24"/>
        </w:rPr>
        <w:t>Jsme otevřená, přátelská a ekologicky smýšlející škola, která nabízí kvalitní vzdělání pro život a usiluje o lepší a vzdělanější společnost.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Pr="00F73F57">
        <w:rPr>
          <w:rFonts w:asciiTheme="majorHAnsi" w:hAnsiTheme="majorHAnsi"/>
          <w:b w:val="0"/>
          <w:color w:val="061F57" w:themeColor="text2" w:themeShade="BF"/>
          <w:sz w:val="24"/>
          <w:szCs w:val="24"/>
        </w:rPr>
        <w:br/>
      </w:r>
      <w:r w:rsidR="00463C4C" w:rsidRPr="00F73F57">
        <w:rPr>
          <w:color w:val="061F57" w:themeColor="text2" w:themeShade="BF"/>
          <w:sz w:val="24"/>
          <w:szCs w:val="24"/>
        </w:rPr>
        <w:t>VIZE naší školy = VIZE 2025</w:t>
      </w:r>
    </w:p>
    <w:p w14:paraId="6A4A0E7F" w14:textId="77777777" w:rsidR="00463C4C" w:rsidRPr="00F73F57" w:rsidRDefault="00E9291D" w:rsidP="00463C4C">
      <w:pPr>
        <w:pStyle w:val="Odstavecseseznamem"/>
        <w:numPr>
          <w:ilvl w:val="0"/>
          <w:numId w:val="2"/>
        </w:numPr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Probouzet v žácích zájem o sebevzdělávání a objevování nových poznatků</w:t>
      </w:r>
    </w:p>
    <w:p w14:paraId="361B2010" w14:textId="77777777" w:rsidR="00463C4C" w:rsidRPr="00F73F57" w:rsidRDefault="00E9291D" w:rsidP="00463C4C">
      <w:pPr>
        <w:pStyle w:val="Odstavecseseznamem"/>
        <w:numPr>
          <w:ilvl w:val="0"/>
          <w:numId w:val="2"/>
        </w:numPr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Vzájemně spolupracovat a sdílet inovativní metody</w:t>
      </w:r>
    </w:p>
    <w:p w14:paraId="49A9DE4D" w14:textId="77777777" w:rsidR="00463C4C" w:rsidRPr="00F73F57" w:rsidRDefault="00E9291D" w:rsidP="00463C4C">
      <w:pPr>
        <w:pStyle w:val="Odstavecseseznamem"/>
        <w:numPr>
          <w:ilvl w:val="0"/>
          <w:numId w:val="2"/>
        </w:numPr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Udržet kredit respektované a uznávané instituce</w:t>
      </w:r>
    </w:p>
    <w:p w14:paraId="14C21DAC" w14:textId="77777777" w:rsidR="00E9291D" w:rsidRPr="00F73F57" w:rsidRDefault="00E9291D" w:rsidP="00463C4C">
      <w:pPr>
        <w:pStyle w:val="Odstavecseseznamem"/>
        <w:numPr>
          <w:ilvl w:val="0"/>
          <w:numId w:val="2"/>
        </w:numPr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Provázet spokojené žáky dětstvím a připravit je na dospělý život</w:t>
      </w:r>
      <w:r w:rsidRPr="00F73F57">
        <w:rPr>
          <w:color w:val="061F57" w:themeColor="text2" w:themeShade="BF"/>
        </w:rPr>
        <w:br/>
      </w:r>
    </w:p>
    <w:p w14:paraId="75F8FFF6" w14:textId="2705CE25" w:rsidR="00463C4C" w:rsidRPr="00F73F57" w:rsidRDefault="00A55EDB" w:rsidP="00A55EDB">
      <w:pPr>
        <w:rPr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br/>
        <w:t>c) personální zabezpečení činnosti školy</w:t>
      </w:r>
      <w:r w:rsidR="00B20D06" w:rsidRPr="00F73F57">
        <w:rPr>
          <w:color w:val="061F57" w:themeColor="text2" w:themeShade="BF"/>
          <w:sz w:val="24"/>
          <w:szCs w:val="24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32"/>
        <w:gridCol w:w="1432"/>
        <w:gridCol w:w="1432"/>
        <w:gridCol w:w="1432"/>
        <w:gridCol w:w="1432"/>
        <w:gridCol w:w="1432"/>
        <w:gridCol w:w="1432"/>
      </w:tblGrid>
      <w:tr w:rsidR="00463C4C" w:rsidRPr="00F73F57" w14:paraId="7BB70C6F" w14:textId="77777777" w:rsidTr="00463C4C">
        <w:tc>
          <w:tcPr>
            <w:tcW w:w="1432" w:type="dxa"/>
          </w:tcPr>
          <w:p w14:paraId="6C806E36" w14:textId="77777777" w:rsidR="00463C4C" w:rsidRPr="00F73F57" w:rsidRDefault="00463C4C" w:rsidP="00282293">
            <w:pPr>
              <w:rPr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1432" w:type="dxa"/>
          </w:tcPr>
          <w:p w14:paraId="1610F28C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celkem</w:t>
            </w:r>
          </w:p>
        </w:tc>
        <w:tc>
          <w:tcPr>
            <w:tcW w:w="1432" w:type="dxa"/>
          </w:tcPr>
          <w:p w14:paraId="2335B21D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učitelé</w:t>
            </w:r>
          </w:p>
        </w:tc>
        <w:tc>
          <w:tcPr>
            <w:tcW w:w="1432" w:type="dxa"/>
          </w:tcPr>
          <w:p w14:paraId="5DFEC06D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Vychovatelé</w:t>
            </w:r>
            <w:r w:rsidRPr="00F73F57">
              <w:rPr>
                <w:color w:val="061F57" w:themeColor="text2" w:themeShade="BF"/>
                <w:sz w:val="20"/>
                <w:szCs w:val="20"/>
              </w:rPr>
              <w:br/>
              <w:t>ŠD</w:t>
            </w:r>
          </w:p>
        </w:tc>
        <w:tc>
          <w:tcPr>
            <w:tcW w:w="1432" w:type="dxa"/>
          </w:tcPr>
          <w:p w14:paraId="1128F0CA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Asistenti pedagoga</w:t>
            </w:r>
          </w:p>
        </w:tc>
        <w:tc>
          <w:tcPr>
            <w:tcW w:w="1432" w:type="dxa"/>
          </w:tcPr>
          <w:p w14:paraId="6AAA2B07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Provozní zaměstnanci</w:t>
            </w:r>
          </w:p>
        </w:tc>
        <w:tc>
          <w:tcPr>
            <w:tcW w:w="1432" w:type="dxa"/>
          </w:tcPr>
          <w:p w14:paraId="1D41ADD9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Školní jídelna</w:t>
            </w:r>
          </w:p>
        </w:tc>
      </w:tr>
      <w:tr w:rsidR="00463C4C" w:rsidRPr="00F73F57" w14:paraId="13BCB668" w14:textId="77777777" w:rsidTr="00463C4C">
        <w:tc>
          <w:tcPr>
            <w:tcW w:w="1432" w:type="dxa"/>
          </w:tcPr>
          <w:p w14:paraId="3864FDC7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Celkem</w:t>
            </w:r>
          </w:p>
        </w:tc>
        <w:tc>
          <w:tcPr>
            <w:tcW w:w="1432" w:type="dxa"/>
          </w:tcPr>
          <w:p w14:paraId="15689416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93</w:t>
            </w:r>
          </w:p>
        </w:tc>
        <w:tc>
          <w:tcPr>
            <w:tcW w:w="1432" w:type="dxa"/>
          </w:tcPr>
          <w:p w14:paraId="6805CCD5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47</w:t>
            </w:r>
          </w:p>
        </w:tc>
        <w:tc>
          <w:tcPr>
            <w:tcW w:w="1432" w:type="dxa"/>
          </w:tcPr>
          <w:p w14:paraId="418FF41A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6</w:t>
            </w:r>
          </w:p>
        </w:tc>
        <w:tc>
          <w:tcPr>
            <w:tcW w:w="1432" w:type="dxa"/>
          </w:tcPr>
          <w:p w14:paraId="4A94526D" w14:textId="6BE02326" w:rsidR="00463C4C" w:rsidRPr="00F73F57" w:rsidRDefault="00BA1EB1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15</w:t>
            </w:r>
          </w:p>
        </w:tc>
        <w:tc>
          <w:tcPr>
            <w:tcW w:w="1432" w:type="dxa"/>
          </w:tcPr>
          <w:p w14:paraId="372AF64A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13</w:t>
            </w:r>
          </w:p>
        </w:tc>
        <w:tc>
          <w:tcPr>
            <w:tcW w:w="1432" w:type="dxa"/>
          </w:tcPr>
          <w:p w14:paraId="063754CB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12</w:t>
            </w:r>
          </w:p>
        </w:tc>
      </w:tr>
      <w:tr w:rsidR="00463C4C" w:rsidRPr="00F73F57" w14:paraId="041F2F64" w14:textId="77777777" w:rsidTr="00463C4C">
        <w:tc>
          <w:tcPr>
            <w:tcW w:w="1432" w:type="dxa"/>
          </w:tcPr>
          <w:p w14:paraId="49AE7245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Přepočteno</w:t>
            </w:r>
          </w:p>
        </w:tc>
        <w:tc>
          <w:tcPr>
            <w:tcW w:w="1432" w:type="dxa"/>
          </w:tcPr>
          <w:p w14:paraId="4462ADA3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84,3715</w:t>
            </w:r>
          </w:p>
        </w:tc>
        <w:tc>
          <w:tcPr>
            <w:tcW w:w="1432" w:type="dxa"/>
          </w:tcPr>
          <w:p w14:paraId="18AC27A0" w14:textId="77777777" w:rsidR="00463C4C" w:rsidRPr="00F73F57" w:rsidRDefault="007C7A33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43,183</w:t>
            </w:r>
          </w:p>
        </w:tc>
        <w:tc>
          <w:tcPr>
            <w:tcW w:w="1432" w:type="dxa"/>
          </w:tcPr>
          <w:p w14:paraId="1F78DDB3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5,296</w:t>
            </w:r>
          </w:p>
        </w:tc>
        <w:tc>
          <w:tcPr>
            <w:tcW w:w="1432" w:type="dxa"/>
          </w:tcPr>
          <w:p w14:paraId="7ADDD4D2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9,25</w:t>
            </w:r>
          </w:p>
        </w:tc>
        <w:tc>
          <w:tcPr>
            <w:tcW w:w="1432" w:type="dxa"/>
          </w:tcPr>
          <w:p w14:paraId="2B3A705B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8,687</w:t>
            </w:r>
          </w:p>
        </w:tc>
        <w:tc>
          <w:tcPr>
            <w:tcW w:w="1432" w:type="dxa"/>
          </w:tcPr>
          <w:p w14:paraId="7BF51478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12</w:t>
            </w:r>
          </w:p>
        </w:tc>
      </w:tr>
    </w:tbl>
    <w:p w14:paraId="33D05F23" w14:textId="4F6AA36F" w:rsidR="007A6ACE" w:rsidRPr="00F73F57" w:rsidRDefault="00A55EDB" w:rsidP="007A6ACE">
      <w:pPr>
        <w:ind w:right="-468"/>
        <w:rPr>
          <w:rFonts w:cstheme="minorHAnsi"/>
          <w:b w:val="0"/>
          <w:i/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br/>
      </w:r>
      <w:r w:rsidR="0066008A" w:rsidRPr="00F73F57">
        <w:rPr>
          <w:b w:val="0"/>
          <w:color w:val="061F57" w:themeColor="text2" w:themeShade="BF"/>
          <w:sz w:val="24"/>
          <w:szCs w:val="24"/>
        </w:rPr>
        <w:t>V červenci odešly na MD 3</w:t>
      </w:r>
      <w:r w:rsidR="007C7A33" w:rsidRPr="00F73F57">
        <w:rPr>
          <w:b w:val="0"/>
          <w:color w:val="061F57" w:themeColor="text2" w:themeShade="BF"/>
          <w:sz w:val="24"/>
          <w:szCs w:val="24"/>
        </w:rPr>
        <w:t xml:space="preserve"> učitelky 2. stupně,</w:t>
      </w:r>
      <w:r w:rsidR="0066008A" w:rsidRPr="00F73F57">
        <w:rPr>
          <w:b w:val="0"/>
          <w:color w:val="061F57" w:themeColor="text2" w:themeShade="BF"/>
          <w:sz w:val="24"/>
          <w:szCs w:val="24"/>
        </w:rPr>
        <w:t xml:space="preserve"> v současné době jich je na MD 9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. </w:t>
      </w:r>
      <w:r w:rsidR="009B0D96" w:rsidRPr="00F73F57">
        <w:rPr>
          <w:b w:val="0"/>
          <w:color w:val="061F57" w:themeColor="text2" w:themeShade="BF"/>
          <w:sz w:val="24"/>
          <w:szCs w:val="24"/>
        </w:rPr>
        <w:br/>
        <w:t xml:space="preserve">Kolektiv zaměstnanců je dlouhodobě stabilní. Často </w:t>
      </w:r>
      <w:r w:rsidR="00B20D06" w:rsidRPr="00F73F57">
        <w:rPr>
          <w:b w:val="0"/>
          <w:color w:val="061F57" w:themeColor="text2" w:themeShade="BF"/>
          <w:sz w:val="24"/>
          <w:szCs w:val="24"/>
        </w:rPr>
        <w:t>škola hledá</w:t>
      </w:r>
      <w:r w:rsidR="009B0D96" w:rsidRPr="00F73F57">
        <w:rPr>
          <w:b w:val="0"/>
          <w:color w:val="061F57" w:themeColor="text2" w:themeShade="BF"/>
          <w:sz w:val="24"/>
          <w:szCs w:val="24"/>
        </w:rPr>
        <w:t xml:space="preserve"> pracovnice do školní jídelny na zástup za nemocné kuchařky a pomocné síly. Průběžně se zvyšuje počet asistentů pedagoga.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  </w:t>
      </w:r>
      <w:r w:rsidR="007A6ACE" w:rsidRPr="00F73F57">
        <w:rPr>
          <w:b w:val="0"/>
          <w:color w:val="061F57" w:themeColor="text2" w:themeShade="BF"/>
          <w:sz w:val="24"/>
          <w:szCs w:val="24"/>
        </w:rPr>
        <w:br/>
      </w:r>
      <w:r w:rsidR="007A6ACE" w:rsidRPr="00F73F57">
        <w:rPr>
          <w:rStyle w:val="Siln"/>
          <w:rFonts w:cstheme="minorHAnsi"/>
          <w:bCs w:val="0"/>
          <w:color w:val="061F57" w:themeColor="text2" w:themeShade="BF"/>
          <w:sz w:val="24"/>
          <w:szCs w:val="24"/>
        </w:rPr>
        <w:t>Většina zaměstnanců se dne  6. 11. 2019  připojila ke stávce organizované Českomoravským odborovým svazem pracovníků školství</w:t>
      </w:r>
      <w:r w:rsidR="00B20D06" w:rsidRPr="00F73F57">
        <w:rPr>
          <w:rStyle w:val="Siln"/>
          <w:rFonts w:cstheme="minorHAnsi"/>
          <w:bCs w:val="0"/>
          <w:color w:val="061F57" w:themeColor="text2" w:themeShade="BF"/>
          <w:sz w:val="24"/>
          <w:szCs w:val="24"/>
        </w:rPr>
        <w:t>.</w:t>
      </w:r>
    </w:p>
    <w:p w14:paraId="636EA9FD" w14:textId="775C87BD" w:rsidR="00A55EDB" w:rsidRPr="00F73F57" w:rsidRDefault="00A55EDB" w:rsidP="00A55EDB">
      <w:pPr>
        <w:rPr>
          <w:b w:val="0"/>
          <w:color w:val="061F57" w:themeColor="text2" w:themeShade="BF"/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Y="1310"/>
        <w:tblW w:w="0" w:type="auto"/>
        <w:tblLook w:val="04A0" w:firstRow="1" w:lastRow="0" w:firstColumn="1" w:lastColumn="0" w:noHBand="0" w:noVBand="1"/>
      </w:tblPr>
      <w:tblGrid>
        <w:gridCol w:w="2506"/>
        <w:gridCol w:w="2506"/>
        <w:gridCol w:w="2506"/>
        <w:gridCol w:w="2506"/>
      </w:tblGrid>
      <w:tr w:rsidR="009B0D96" w:rsidRPr="00F73F57" w14:paraId="30C76EFB" w14:textId="77777777" w:rsidTr="009B0D96">
        <w:tc>
          <w:tcPr>
            <w:tcW w:w="2506" w:type="dxa"/>
          </w:tcPr>
          <w:p w14:paraId="277C3E2E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646A3A6F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zapisovaní</w:t>
            </w:r>
          </w:p>
        </w:tc>
        <w:tc>
          <w:tcPr>
            <w:tcW w:w="2506" w:type="dxa"/>
          </w:tcPr>
          <w:p w14:paraId="5A50985A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zapsaní</w:t>
            </w:r>
          </w:p>
        </w:tc>
        <w:tc>
          <w:tcPr>
            <w:tcW w:w="2506" w:type="dxa"/>
          </w:tcPr>
          <w:p w14:paraId="60F1A157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S žádostí o odklad</w:t>
            </w:r>
          </w:p>
        </w:tc>
      </w:tr>
      <w:tr w:rsidR="009B0D96" w:rsidRPr="00F73F57" w14:paraId="3C051449" w14:textId="77777777" w:rsidTr="009B0D96">
        <w:tc>
          <w:tcPr>
            <w:tcW w:w="2506" w:type="dxa"/>
          </w:tcPr>
          <w:p w14:paraId="6DF96DFF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Poprvé u zápisu</w:t>
            </w:r>
          </w:p>
        </w:tc>
        <w:tc>
          <w:tcPr>
            <w:tcW w:w="2506" w:type="dxa"/>
          </w:tcPr>
          <w:p w14:paraId="14FDAF2C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64</w:t>
            </w:r>
          </w:p>
        </w:tc>
        <w:tc>
          <w:tcPr>
            <w:tcW w:w="2506" w:type="dxa"/>
          </w:tcPr>
          <w:p w14:paraId="6335F53D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49</w:t>
            </w:r>
          </w:p>
        </w:tc>
        <w:tc>
          <w:tcPr>
            <w:tcW w:w="2506" w:type="dxa"/>
          </w:tcPr>
          <w:p w14:paraId="280DFF3A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15</w:t>
            </w:r>
          </w:p>
        </w:tc>
      </w:tr>
      <w:tr w:rsidR="009B0D96" w:rsidRPr="00F73F57" w14:paraId="609F2FB5" w14:textId="77777777" w:rsidTr="009B0D96">
        <w:tc>
          <w:tcPr>
            <w:tcW w:w="2506" w:type="dxa"/>
          </w:tcPr>
          <w:p w14:paraId="29E8018C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Přicházejí po odkladu</w:t>
            </w:r>
          </w:p>
        </w:tc>
        <w:tc>
          <w:tcPr>
            <w:tcW w:w="2506" w:type="dxa"/>
          </w:tcPr>
          <w:p w14:paraId="44902735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16</w:t>
            </w:r>
          </w:p>
        </w:tc>
        <w:tc>
          <w:tcPr>
            <w:tcW w:w="2506" w:type="dxa"/>
          </w:tcPr>
          <w:p w14:paraId="693D03CD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16</w:t>
            </w:r>
          </w:p>
        </w:tc>
        <w:tc>
          <w:tcPr>
            <w:tcW w:w="2506" w:type="dxa"/>
          </w:tcPr>
          <w:p w14:paraId="64C7D0B9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0</w:t>
            </w:r>
          </w:p>
        </w:tc>
      </w:tr>
      <w:tr w:rsidR="009B0D96" w:rsidRPr="00F73F57" w14:paraId="5816624D" w14:textId="77777777" w:rsidTr="009B0D96">
        <w:tc>
          <w:tcPr>
            <w:tcW w:w="2506" w:type="dxa"/>
          </w:tcPr>
          <w:p w14:paraId="55F61F2D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Ze spádového obvodu</w:t>
            </w:r>
          </w:p>
        </w:tc>
        <w:tc>
          <w:tcPr>
            <w:tcW w:w="2506" w:type="dxa"/>
          </w:tcPr>
          <w:p w14:paraId="5E16D4D1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51</w:t>
            </w:r>
          </w:p>
        </w:tc>
        <w:tc>
          <w:tcPr>
            <w:tcW w:w="2506" w:type="dxa"/>
          </w:tcPr>
          <w:p w14:paraId="2CEF3D1B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40</w:t>
            </w:r>
          </w:p>
        </w:tc>
        <w:tc>
          <w:tcPr>
            <w:tcW w:w="2506" w:type="dxa"/>
          </w:tcPr>
          <w:p w14:paraId="7107ECDA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11</w:t>
            </w:r>
          </w:p>
        </w:tc>
      </w:tr>
    </w:tbl>
    <w:p w14:paraId="741B16CE" w14:textId="77777777" w:rsidR="00B20D06" w:rsidRPr="00F73F57" w:rsidRDefault="00A55EDB" w:rsidP="00A55EDB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 w:rsidRPr="00F73F57">
        <w:rPr>
          <w:sz w:val="24"/>
          <w:szCs w:val="24"/>
        </w:rPr>
        <w:t>d</w:t>
      </w:r>
      <w:r w:rsidRPr="00F73F57">
        <w:rPr>
          <w:rFonts w:asciiTheme="minorHAnsi" w:hAnsiTheme="minorHAnsi" w:cstheme="minorHAnsi"/>
          <w:sz w:val="24"/>
          <w:szCs w:val="24"/>
        </w:rPr>
        <w:t>) zápis k povinné školní docházce</w:t>
      </w:r>
      <w:r w:rsidRPr="00F73F57">
        <w:rPr>
          <w:rFonts w:asciiTheme="minorHAnsi" w:hAnsiTheme="minorHAnsi" w:cstheme="minorHAnsi"/>
          <w:b w:val="0"/>
          <w:sz w:val="24"/>
          <w:szCs w:val="24"/>
        </w:rPr>
        <w:br/>
        <w:t xml:space="preserve">          Zápis </w:t>
      </w:r>
      <w:r w:rsidR="00932072" w:rsidRPr="00F73F57">
        <w:rPr>
          <w:rFonts w:asciiTheme="minorHAnsi" w:hAnsiTheme="minorHAnsi" w:cstheme="minorHAnsi"/>
          <w:b w:val="0"/>
          <w:sz w:val="24"/>
          <w:szCs w:val="24"/>
        </w:rPr>
        <w:t xml:space="preserve">probíhal online formou </w:t>
      </w:r>
      <w:r w:rsidR="00A46C21" w:rsidRPr="00F73F57">
        <w:rPr>
          <w:rFonts w:asciiTheme="minorHAnsi" w:hAnsiTheme="minorHAnsi" w:cstheme="minorHAnsi"/>
          <w:b w:val="0"/>
          <w:sz w:val="24"/>
          <w:szCs w:val="24"/>
        </w:rPr>
        <w:t>1. – 17. 4</w:t>
      </w:r>
      <w:r w:rsidR="006B5792" w:rsidRPr="00F73F57">
        <w:rPr>
          <w:rFonts w:asciiTheme="minorHAnsi" w:hAnsiTheme="minorHAnsi" w:cstheme="minorHAnsi"/>
          <w:b w:val="0"/>
          <w:sz w:val="24"/>
          <w:szCs w:val="24"/>
        </w:rPr>
        <w:t>.</w:t>
      </w:r>
      <w:r w:rsidR="00A46C21" w:rsidRPr="00F73F57">
        <w:rPr>
          <w:rFonts w:asciiTheme="minorHAnsi" w:hAnsiTheme="minorHAnsi" w:cstheme="minorHAnsi"/>
          <w:b w:val="0"/>
          <w:sz w:val="24"/>
          <w:szCs w:val="24"/>
        </w:rPr>
        <w:t xml:space="preserve"> 2020</w:t>
      </w:r>
      <w:r w:rsidR="00A46C21" w:rsidRPr="00F73F57">
        <w:rPr>
          <w:rFonts w:asciiTheme="minorHAnsi" w:hAnsiTheme="minorHAnsi" w:cstheme="minorHAnsi"/>
          <w:b w:val="0"/>
          <w:sz w:val="24"/>
          <w:szCs w:val="24"/>
        </w:rPr>
        <w:br/>
        <w:t xml:space="preserve">          Dodatečný zápis </w:t>
      </w:r>
      <w:proofErr w:type="gramStart"/>
      <w:r w:rsidR="00A46C21" w:rsidRPr="00F73F57">
        <w:rPr>
          <w:rFonts w:asciiTheme="minorHAnsi" w:hAnsiTheme="minorHAnsi" w:cstheme="minorHAnsi"/>
          <w:b w:val="0"/>
          <w:sz w:val="24"/>
          <w:szCs w:val="24"/>
        </w:rPr>
        <w:t>proběhl</w:t>
      </w:r>
      <w:proofErr w:type="gramEnd"/>
      <w:r w:rsidR="00A46C21" w:rsidRPr="00F73F57">
        <w:rPr>
          <w:rFonts w:asciiTheme="minorHAnsi" w:hAnsiTheme="minorHAnsi" w:cstheme="minorHAnsi"/>
          <w:b w:val="0"/>
          <w:sz w:val="24"/>
          <w:szCs w:val="24"/>
        </w:rPr>
        <w:t xml:space="preserve"> 28. 5. 2020</w:t>
      </w:r>
      <w:r w:rsidR="006B5792" w:rsidRPr="00F73F57">
        <w:rPr>
          <w:rFonts w:asciiTheme="minorHAnsi" w:hAnsiTheme="minorHAnsi" w:cstheme="minorHAnsi"/>
          <w:b w:val="0"/>
          <w:sz w:val="24"/>
          <w:szCs w:val="24"/>
        </w:rPr>
        <w:br/>
      </w:r>
      <w:r w:rsidRPr="00F73F57">
        <w:rPr>
          <w:rFonts w:asciiTheme="minorHAnsi" w:hAnsiTheme="minorHAnsi" w:cstheme="minorHAnsi"/>
          <w:b w:val="0"/>
          <w:sz w:val="24"/>
          <w:szCs w:val="24"/>
        </w:rPr>
        <w:t xml:space="preserve">Do přípravné třídy se </w:t>
      </w:r>
      <w:proofErr w:type="gramStart"/>
      <w:r w:rsidRPr="00F73F57">
        <w:rPr>
          <w:rFonts w:asciiTheme="minorHAnsi" w:hAnsiTheme="minorHAnsi" w:cstheme="minorHAnsi"/>
          <w:b w:val="0"/>
          <w:sz w:val="24"/>
          <w:szCs w:val="24"/>
        </w:rPr>
        <w:t>přihlásilo</w:t>
      </w:r>
      <w:proofErr w:type="gramEnd"/>
      <w:r w:rsidRPr="00F73F57">
        <w:rPr>
          <w:rFonts w:asciiTheme="minorHAnsi" w:hAnsiTheme="minorHAnsi" w:cstheme="minorHAnsi"/>
          <w:b w:val="0"/>
          <w:sz w:val="24"/>
          <w:szCs w:val="24"/>
        </w:rPr>
        <w:t xml:space="preserve"> 15 dětí, proto v novém školním roce bude přípravná třída otevřena. </w:t>
      </w:r>
      <w:r w:rsidR="00B20D06" w:rsidRPr="00F73F57">
        <w:rPr>
          <w:rFonts w:asciiTheme="minorHAnsi" w:hAnsiTheme="minorHAnsi" w:cstheme="minorHAnsi"/>
          <w:b w:val="0"/>
          <w:sz w:val="24"/>
          <w:szCs w:val="24"/>
        </w:rPr>
        <w:br/>
      </w:r>
    </w:p>
    <w:p w14:paraId="6DC60E98" w14:textId="340EED8A" w:rsidR="00EB32B8" w:rsidRPr="00F73F57" w:rsidRDefault="00B20D06" w:rsidP="00A55EDB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 w:rsidRPr="00F73F57">
        <w:rPr>
          <w:rFonts w:asciiTheme="minorHAnsi" w:hAnsiTheme="minorHAnsi" w:cstheme="minorHAnsi"/>
          <w:b w:val="0"/>
          <w:sz w:val="24"/>
          <w:szCs w:val="24"/>
        </w:rPr>
        <w:br/>
      </w:r>
      <w:r w:rsidR="00A55EDB" w:rsidRPr="00F73F57">
        <w:rPr>
          <w:rFonts w:asciiTheme="minorHAnsi" w:hAnsiTheme="minorHAnsi" w:cstheme="minorHAnsi"/>
          <w:sz w:val="24"/>
          <w:szCs w:val="24"/>
        </w:rPr>
        <w:t>e) výsledky vzdělávání</w:t>
      </w:r>
      <w:r w:rsidR="00A55EDB" w:rsidRPr="00F73F57">
        <w:rPr>
          <w:rFonts w:asciiTheme="minorHAnsi" w:hAnsiTheme="minorHAnsi" w:cstheme="minorHAnsi"/>
          <w:b w:val="0"/>
          <w:sz w:val="24"/>
          <w:szCs w:val="24"/>
        </w:rPr>
        <w:br/>
        <w:t xml:space="preserve">          Žáci 9. tříd absolvovali během školního roku SCIO testy v matematice, českém jazyce a obecných studijních předpokladech. Celkově škola svými výsledky již několik let spadá mezi průměrné školy </w:t>
      </w:r>
      <w:r w:rsidR="005141F4" w:rsidRPr="00F73F57">
        <w:rPr>
          <w:rFonts w:asciiTheme="minorHAnsi" w:hAnsiTheme="minorHAnsi" w:cstheme="minorHAnsi"/>
          <w:b w:val="0"/>
          <w:sz w:val="24"/>
          <w:szCs w:val="24"/>
        </w:rPr>
        <w:t xml:space="preserve">ve </w:t>
      </w:r>
      <w:r w:rsidR="005141F4" w:rsidRPr="00F73F57">
        <w:rPr>
          <w:rFonts w:asciiTheme="minorHAnsi" w:hAnsiTheme="minorHAnsi" w:cstheme="minorHAnsi"/>
          <w:b w:val="0"/>
          <w:sz w:val="24"/>
          <w:szCs w:val="24"/>
        </w:rPr>
        <w:br/>
      </w:r>
      <w:r w:rsidR="00A55EDB" w:rsidRPr="00F73F57">
        <w:rPr>
          <w:rFonts w:asciiTheme="minorHAnsi" w:hAnsiTheme="minorHAnsi" w:cstheme="minorHAnsi"/>
          <w:b w:val="0"/>
          <w:sz w:val="24"/>
          <w:szCs w:val="24"/>
        </w:rPr>
        <w:t>srovnání s ostatními testovanými žáky. Ze závěrečné zprávy vyplývá, že žákovský potenciál je ve škole využíván optimálně, výsledky testů odpovídají studijním předpokladům žáků</w:t>
      </w:r>
      <w:r w:rsidR="005141F4" w:rsidRPr="00F73F57">
        <w:rPr>
          <w:rFonts w:asciiTheme="minorHAnsi" w:hAnsiTheme="minorHAnsi" w:cstheme="minorHAnsi"/>
          <w:b w:val="0"/>
          <w:sz w:val="24"/>
          <w:szCs w:val="24"/>
        </w:rPr>
        <w:t>.</w:t>
      </w:r>
      <w:r w:rsidRPr="00F73F57">
        <w:rPr>
          <w:rFonts w:asciiTheme="minorHAnsi" w:hAnsiTheme="minorHAnsi" w:cstheme="minorHAnsi"/>
          <w:b w:val="0"/>
          <w:sz w:val="24"/>
          <w:szCs w:val="24"/>
        </w:rPr>
        <w:br/>
      </w:r>
      <w:r w:rsidRPr="00F73F57">
        <w:rPr>
          <w:rFonts w:asciiTheme="minorHAnsi" w:hAnsiTheme="minorHAnsi" w:cstheme="minorHAnsi"/>
          <w:b w:val="0"/>
          <w:noProof/>
          <w:sz w:val="24"/>
          <w:szCs w:val="24"/>
        </w:rPr>
        <w:br/>
        <w:t>Na školní rok 2019/2020 byly naplánovány srovnávací testy pro všechny ročníky druhého stupně</w:t>
      </w:r>
      <w:r w:rsidRPr="00F73F57">
        <w:rPr>
          <w:rFonts w:asciiTheme="minorHAnsi" w:hAnsiTheme="minorHAnsi" w:cstheme="minorHAnsi"/>
          <w:b w:val="0"/>
          <w:noProof/>
          <w:sz w:val="24"/>
          <w:szCs w:val="24"/>
        </w:rPr>
        <w:br/>
        <w:t>v českém a anglickém jazyce a matematice.</w:t>
      </w:r>
      <w:r w:rsidRPr="00F73F57">
        <w:rPr>
          <w:rFonts w:asciiTheme="minorHAnsi" w:hAnsiTheme="minorHAnsi" w:cstheme="minorHAnsi"/>
          <w:b w:val="0"/>
          <w:noProof/>
          <w:sz w:val="24"/>
          <w:szCs w:val="24"/>
        </w:rPr>
        <w:br/>
        <w:t>Z důvodu uzavření škol však nebyly realizovány.</w:t>
      </w:r>
      <w:r w:rsidR="005141F4" w:rsidRPr="00F73F57">
        <w:rPr>
          <w:rFonts w:asciiTheme="minorHAnsi" w:hAnsiTheme="minorHAnsi" w:cstheme="minorHAnsi"/>
          <w:b w:val="0"/>
          <w:sz w:val="24"/>
          <w:szCs w:val="24"/>
        </w:rPr>
        <w:br/>
      </w:r>
      <w:r w:rsidR="005141F4" w:rsidRPr="00F73F57">
        <w:rPr>
          <w:rFonts w:asciiTheme="minorHAnsi" w:hAnsiTheme="minorHAnsi" w:cstheme="minorHAnsi"/>
          <w:b w:val="0"/>
          <w:sz w:val="24"/>
          <w:szCs w:val="24"/>
        </w:rPr>
        <w:lastRenderedPageBreak/>
        <w:br/>
      </w:r>
    </w:p>
    <w:p w14:paraId="622AC943" w14:textId="77777777" w:rsidR="0050749A" w:rsidRPr="00F73F57" w:rsidRDefault="0050749A" w:rsidP="00A55EDB">
      <w:pPr>
        <w:pStyle w:val="Nadpis1"/>
        <w:rPr>
          <w:rFonts w:asciiTheme="minorHAnsi" w:hAnsiTheme="minorHAnsi" w:cstheme="minorHAnsi"/>
          <w:sz w:val="24"/>
          <w:szCs w:val="24"/>
        </w:rPr>
      </w:pPr>
      <w:r w:rsidRPr="00F73F57">
        <w:rPr>
          <w:noProof/>
          <w:lang w:eastAsia="cs-CZ"/>
        </w:rPr>
        <w:drawing>
          <wp:inline distT="0" distB="0" distL="0" distR="0" wp14:anchorId="13FC09E6" wp14:editId="78371C43">
            <wp:extent cx="5524500" cy="69723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0CD9" w14:textId="77777777" w:rsidR="0050749A" w:rsidRPr="00F73F57" w:rsidRDefault="0050749A" w:rsidP="00A55EDB">
      <w:pPr>
        <w:pStyle w:val="Nadpis1"/>
        <w:rPr>
          <w:rFonts w:asciiTheme="minorHAnsi" w:hAnsiTheme="minorHAnsi" w:cstheme="minorHAnsi"/>
          <w:sz w:val="24"/>
          <w:szCs w:val="24"/>
        </w:rPr>
      </w:pPr>
      <w:r w:rsidRPr="00F73F57">
        <w:rPr>
          <w:noProof/>
          <w:lang w:eastAsia="cs-CZ"/>
        </w:rPr>
        <w:lastRenderedPageBreak/>
        <w:drawing>
          <wp:inline distT="0" distB="0" distL="0" distR="0" wp14:anchorId="745FF895" wp14:editId="2B215F10">
            <wp:extent cx="6371590" cy="6776085"/>
            <wp:effectExtent l="0" t="0" r="0" b="571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19DD2" w14:textId="77777777" w:rsidR="0050749A" w:rsidRPr="00F73F57" w:rsidRDefault="0050749A" w:rsidP="00A55EDB">
      <w:pPr>
        <w:pStyle w:val="Nadpis1"/>
        <w:rPr>
          <w:rFonts w:asciiTheme="minorHAnsi" w:hAnsiTheme="minorHAnsi" w:cstheme="minorHAnsi"/>
          <w:sz w:val="24"/>
          <w:szCs w:val="24"/>
        </w:rPr>
      </w:pPr>
    </w:p>
    <w:p w14:paraId="33607BF3" w14:textId="77777777" w:rsidR="005141F4" w:rsidRPr="00F73F57" w:rsidRDefault="0050749A" w:rsidP="00A55EDB">
      <w:pPr>
        <w:pStyle w:val="Nadpis1"/>
        <w:rPr>
          <w:rFonts w:asciiTheme="minorHAnsi" w:hAnsiTheme="minorHAnsi" w:cstheme="minorHAnsi"/>
          <w:sz w:val="24"/>
          <w:szCs w:val="24"/>
        </w:rPr>
      </w:pPr>
      <w:r w:rsidRPr="00F73F57">
        <w:rPr>
          <w:noProof/>
          <w:lang w:eastAsia="cs-CZ"/>
        </w:rPr>
        <w:lastRenderedPageBreak/>
        <w:drawing>
          <wp:inline distT="0" distB="0" distL="0" distR="0" wp14:anchorId="70940F62" wp14:editId="601474D0">
            <wp:extent cx="5629275" cy="6877050"/>
            <wp:effectExtent l="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FDA18" w14:textId="77777777" w:rsidR="005141F4" w:rsidRPr="00F73F57" w:rsidRDefault="005141F4" w:rsidP="00A55EDB">
      <w:pPr>
        <w:pStyle w:val="Nadpis1"/>
        <w:rPr>
          <w:rFonts w:asciiTheme="minorHAnsi" w:hAnsiTheme="minorHAnsi" w:cstheme="minorHAnsi"/>
          <w:sz w:val="24"/>
          <w:szCs w:val="24"/>
        </w:rPr>
      </w:pPr>
    </w:p>
    <w:p w14:paraId="1EDE82C4" w14:textId="66C70853" w:rsidR="005141F4" w:rsidRPr="00F73F57" w:rsidRDefault="005141F4" w:rsidP="00A55EDB">
      <w:pPr>
        <w:pStyle w:val="Nadpis1"/>
        <w:rPr>
          <w:rFonts w:asciiTheme="minorHAnsi" w:hAnsiTheme="minorHAnsi" w:cstheme="minorHAnsi"/>
          <w:b w:val="0"/>
          <w:noProof/>
          <w:sz w:val="24"/>
          <w:szCs w:val="24"/>
        </w:rPr>
      </w:pPr>
      <w:r w:rsidRPr="00F73F57">
        <w:rPr>
          <w:noProof/>
          <w:lang w:eastAsia="cs-CZ"/>
        </w:rPr>
        <w:lastRenderedPageBreak/>
        <w:drawing>
          <wp:inline distT="0" distB="0" distL="0" distR="0" wp14:anchorId="7BAE9342" wp14:editId="0CA2496E">
            <wp:extent cx="5353050" cy="68294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EDB" w:rsidRPr="00F73F57">
        <w:rPr>
          <w:rFonts w:asciiTheme="minorHAnsi" w:hAnsiTheme="minorHAnsi" w:cstheme="minorHAnsi"/>
          <w:sz w:val="24"/>
          <w:szCs w:val="24"/>
        </w:rPr>
        <w:br/>
      </w:r>
      <w:r w:rsidR="00C950A1" w:rsidRPr="00F73F57">
        <w:rPr>
          <w:rFonts w:asciiTheme="minorHAnsi" w:hAnsiTheme="minorHAnsi" w:cstheme="minorHAnsi"/>
          <w:sz w:val="24"/>
          <w:szCs w:val="24"/>
        </w:rPr>
        <w:br/>
      </w:r>
      <w:r w:rsidRPr="00F73F57">
        <w:rPr>
          <w:rFonts w:asciiTheme="minorHAnsi" w:hAnsiTheme="minorHAnsi" w:cstheme="minorHAnsi"/>
          <w:b w:val="0"/>
          <w:noProof/>
          <w:sz w:val="24"/>
          <w:szCs w:val="24"/>
        </w:rPr>
        <w:br/>
      </w:r>
    </w:p>
    <w:p w14:paraId="5113A7CD" w14:textId="77777777" w:rsidR="00094D21" w:rsidRPr="00F73F57" w:rsidRDefault="00094D21" w:rsidP="005141F4">
      <w:pPr>
        <w:jc w:val="both"/>
        <w:rPr>
          <w:color w:val="061F57" w:themeColor="text2" w:themeShade="BF"/>
          <w:sz w:val="24"/>
          <w:szCs w:val="24"/>
        </w:rPr>
      </w:pPr>
    </w:p>
    <w:p w14:paraId="3682AA07" w14:textId="77777777" w:rsidR="00094D21" w:rsidRPr="00F73F57" w:rsidRDefault="00094D21" w:rsidP="005141F4">
      <w:pPr>
        <w:jc w:val="both"/>
        <w:rPr>
          <w:color w:val="061F57" w:themeColor="text2" w:themeShade="BF"/>
          <w:sz w:val="24"/>
          <w:szCs w:val="24"/>
        </w:rPr>
      </w:pPr>
    </w:p>
    <w:p w14:paraId="171B23A9" w14:textId="77777777" w:rsidR="00094D21" w:rsidRPr="00F73F57" w:rsidRDefault="00094D21" w:rsidP="005141F4">
      <w:pPr>
        <w:jc w:val="both"/>
        <w:rPr>
          <w:color w:val="061F57" w:themeColor="text2" w:themeShade="BF"/>
          <w:sz w:val="24"/>
          <w:szCs w:val="24"/>
        </w:rPr>
      </w:pPr>
    </w:p>
    <w:p w14:paraId="66782C26" w14:textId="77777777" w:rsidR="00094D21" w:rsidRPr="00F73F57" w:rsidRDefault="00094D21" w:rsidP="005141F4">
      <w:pPr>
        <w:jc w:val="both"/>
        <w:rPr>
          <w:color w:val="061F57" w:themeColor="text2" w:themeShade="BF"/>
          <w:sz w:val="24"/>
          <w:szCs w:val="24"/>
        </w:rPr>
      </w:pPr>
    </w:p>
    <w:p w14:paraId="594B6DF2" w14:textId="5DCACACD" w:rsidR="005141F4" w:rsidRPr="00F73F57" w:rsidRDefault="00B20D06" w:rsidP="005141F4">
      <w:pPr>
        <w:jc w:val="both"/>
        <w:rPr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lastRenderedPageBreak/>
        <w:br/>
      </w:r>
      <w:r w:rsidRPr="00F73F57">
        <w:rPr>
          <w:color w:val="061F57" w:themeColor="text2" w:themeShade="BF"/>
          <w:sz w:val="24"/>
          <w:szCs w:val="24"/>
        </w:rPr>
        <w:br/>
      </w:r>
      <w:r w:rsidR="005141F4" w:rsidRPr="00F73F57">
        <w:rPr>
          <w:color w:val="061F57" w:themeColor="text2" w:themeShade="BF"/>
          <w:sz w:val="24"/>
          <w:szCs w:val="24"/>
        </w:rPr>
        <w:t>Přijímací řízení na střední školy ve školním roce 2019-2020</w:t>
      </w:r>
    </w:p>
    <w:p w14:paraId="63E45FCA" w14:textId="77777777" w:rsidR="00517BE8" w:rsidRPr="00F73F57" w:rsidRDefault="00517BE8" w:rsidP="00C26BAD">
      <w:pPr>
        <w:rPr>
          <w:b w:val="0"/>
          <w:color w:val="061F57" w:themeColor="text2" w:themeShade="BF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06"/>
        <w:gridCol w:w="2506"/>
        <w:gridCol w:w="2506"/>
        <w:gridCol w:w="2506"/>
      </w:tblGrid>
      <w:tr w:rsidR="00094D21" w:rsidRPr="00F73F57" w14:paraId="0D3BF681" w14:textId="77777777" w:rsidTr="00094D21">
        <w:tc>
          <w:tcPr>
            <w:tcW w:w="2506" w:type="dxa"/>
          </w:tcPr>
          <w:p w14:paraId="4765D246" w14:textId="77777777" w:rsidR="00094D21" w:rsidRPr="00F73F57" w:rsidRDefault="00094D21" w:rsidP="00C26BAD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28409FFF" w14:textId="61D230F3" w:rsidR="00094D21" w:rsidRPr="00F73F57" w:rsidRDefault="00094D21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5.</w:t>
            </w:r>
            <w:r w:rsidR="003C6F65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 třídy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>: 5 žáků</w:t>
            </w:r>
          </w:p>
        </w:tc>
        <w:tc>
          <w:tcPr>
            <w:tcW w:w="2506" w:type="dxa"/>
          </w:tcPr>
          <w:p w14:paraId="5246C7F0" w14:textId="462D18D3" w:rsidR="00094D21" w:rsidRPr="00F73F57" w:rsidRDefault="003C6F6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7. – 8.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 </w:t>
            </w: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třídy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>: 8 žáků</w:t>
            </w:r>
          </w:p>
        </w:tc>
        <w:tc>
          <w:tcPr>
            <w:tcW w:w="2506" w:type="dxa"/>
          </w:tcPr>
          <w:p w14:paraId="007114EA" w14:textId="2F2581B1" w:rsidR="00094D21" w:rsidRPr="00F73F57" w:rsidRDefault="003C6F6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9.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 </w:t>
            </w: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třídy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>: 81 žáků</w:t>
            </w:r>
          </w:p>
        </w:tc>
      </w:tr>
      <w:tr w:rsidR="00094D21" w:rsidRPr="00F73F57" w14:paraId="05F97254" w14:textId="77777777" w:rsidTr="00094D21">
        <w:tc>
          <w:tcPr>
            <w:tcW w:w="2506" w:type="dxa"/>
          </w:tcPr>
          <w:p w14:paraId="506C6DC2" w14:textId="0CCCF87D" w:rsidR="00094D21" w:rsidRPr="00F73F57" w:rsidRDefault="007C5625" w:rsidP="00C26BAD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Osmileté gymnázium</w:t>
            </w:r>
          </w:p>
        </w:tc>
        <w:tc>
          <w:tcPr>
            <w:tcW w:w="2506" w:type="dxa"/>
          </w:tcPr>
          <w:p w14:paraId="6ABB87F9" w14:textId="47D314AE" w:rsidR="00094D21" w:rsidRPr="00F73F57" w:rsidRDefault="0066008A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přijati 4</w:t>
            </w:r>
          </w:p>
        </w:tc>
        <w:tc>
          <w:tcPr>
            <w:tcW w:w="2506" w:type="dxa"/>
          </w:tcPr>
          <w:p w14:paraId="375C518B" w14:textId="591B2EC8" w:rsidR="00094D21" w:rsidRPr="00F73F57" w:rsidRDefault="00094D21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6BB12586" w14:textId="4CED3A84" w:rsidR="00094D21" w:rsidRPr="00F73F57" w:rsidRDefault="00094D21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</w:tr>
      <w:tr w:rsidR="00094D21" w:rsidRPr="00F73F57" w14:paraId="424A5763" w14:textId="77777777" w:rsidTr="00094D21">
        <w:tc>
          <w:tcPr>
            <w:tcW w:w="2506" w:type="dxa"/>
          </w:tcPr>
          <w:p w14:paraId="4DA3C2AD" w14:textId="34F5E377" w:rsidR="00094D21" w:rsidRPr="00F73F57" w:rsidRDefault="003C6F65" w:rsidP="00C26BAD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Učňovské obory</w:t>
            </w:r>
          </w:p>
        </w:tc>
        <w:tc>
          <w:tcPr>
            <w:tcW w:w="2506" w:type="dxa"/>
          </w:tcPr>
          <w:p w14:paraId="1E704F9A" w14:textId="77777777" w:rsidR="00094D21" w:rsidRPr="00F73F57" w:rsidRDefault="00094D21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55AA77DF" w14:textId="3A6ED57D" w:rsidR="00094D21" w:rsidRPr="00F73F57" w:rsidRDefault="00281BC2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100%</w:t>
            </w:r>
          </w:p>
        </w:tc>
        <w:tc>
          <w:tcPr>
            <w:tcW w:w="2506" w:type="dxa"/>
          </w:tcPr>
          <w:p w14:paraId="07C5974F" w14:textId="40CD11DC" w:rsidR="00094D21" w:rsidRPr="00F73F57" w:rsidRDefault="005A31E7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25%</w:t>
            </w:r>
          </w:p>
        </w:tc>
      </w:tr>
      <w:tr w:rsidR="007C5625" w:rsidRPr="00F73F57" w14:paraId="1E01854A" w14:textId="77777777" w:rsidTr="007C5625">
        <w:tc>
          <w:tcPr>
            <w:tcW w:w="2506" w:type="dxa"/>
          </w:tcPr>
          <w:p w14:paraId="50FB86C6" w14:textId="243CAA66" w:rsidR="007C5625" w:rsidRPr="00F73F57" w:rsidRDefault="004713E1" w:rsidP="00282293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Maturitní obory</w:t>
            </w:r>
          </w:p>
        </w:tc>
        <w:tc>
          <w:tcPr>
            <w:tcW w:w="2506" w:type="dxa"/>
          </w:tcPr>
          <w:p w14:paraId="5C6E4513" w14:textId="77777777" w:rsidR="007C5625" w:rsidRPr="00F73F57" w:rsidRDefault="007C562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0D5CE05E" w14:textId="77777777" w:rsidR="007C5625" w:rsidRPr="00F73F57" w:rsidRDefault="007C562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3F18304B" w14:textId="71AC7E27" w:rsidR="007C5625" w:rsidRPr="00F73F57" w:rsidRDefault="005A31E7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75%</w:t>
            </w:r>
          </w:p>
        </w:tc>
      </w:tr>
    </w:tbl>
    <w:p w14:paraId="15FAC1BB" w14:textId="77777777" w:rsidR="00337B6B" w:rsidRPr="00F73F57" w:rsidRDefault="00337B6B" w:rsidP="00C26BAD">
      <w:pPr>
        <w:rPr>
          <w:b w:val="0"/>
          <w:color w:val="061F57" w:themeColor="text2" w:themeShade="BF"/>
          <w:sz w:val="24"/>
          <w:szCs w:val="24"/>
        </w:rPr>
      </w:pPr>
    </w:p>
    <w:p w14:paraId="576171A9" w14:textId="360EDE01" w:rsidR="00AD45DB" w:rsidRPr="00F73F57" w:rsidRDefault="008815BA" w:rsidP="00C26BAD">
      <w:pPr>
        <w:rPr>
          <w:bCs/>
          <w:color w:val="061F57" w:themeColor="text2" w:themeShade="BF"/>
          <w:sz w:val="24"/>
          <w:szCs w:val="24"/>
        </w:rPr>
      </w:pPr>
      <w:r w:rsidRPr="00F73F57">
        <w:rPr>
          <w:bCs/>
          <w:color w:val="061F57" w:themeColor="text2" w:themeShade="BF"/>
          <w:sz w:val="24"/>
          <w:szCs w:val="24"/>
        </w:rPr>
        <w:br/>
      </w:r>
      <w:r w:rsidR="00CC3DDD" w:rsidRPr="00F73F57">
        <w:rPr>
          <w:bCs/>
          <w:color w:val="061F57" w:themeColor="text2" w:themeShade="BF"/>
          <w:sz w:val="24"/>
          <w:szCs w:val="24"/>
        </w:rPr>
        <w:t xml:space="preserve">Aktivity určené pro žáky </w:t>
      </w:r>
      <w:r w:rsidR="00E25B62" w:rsidRPr="00F73F57">
        <w:rPr>
          <w:bCs/>
          <w:color w:val="061F57" w:themeColor="text2" w:themeShade="BF"/>
          <w:sz w:val="24"/>
          <w:szCs w:val="24"/>
        </w:rPr>
        <w:t>9.</w:t>
      </w:r>
      <w:r w:rsidR="00952F21" w:rsidRPr="00F73F57">
        <w:rPr>
          <w:bCs/>
          <w:color w:val="061F57" w:themeColor="text2" w:themeShade="BF"/>
          <w:sz w:val="24"/>
          <w:szCs w:val="24"/>
        </w:rPr>
        <w:t xml:space="preserve"> </w:t>
      </w:r>
      <w:r w:rsidR="00E25B62" w:rsidRPr="00F73F57">
        <w:rPr>
          <w:bCs/>
          <w:color w:val="061F57" w:themeColor="text2" w:themeShade="BF"/>
          <w:sz w:val="24"/>
          <w:szCs w:val="24"/>
        </w:rPr>
        <w:t xml:space="preserve">ročníků </w:t>
      </w:r>
      <w:r w:rsidR="00AD45DB" w:rsidRPr="00F73F57">
        <w:rPr>
          <w:bCs/>
          <w:color w:val="061F57" w:themeColor="text2" w:themeShade="BF"/>
          <w:sz w:val="24"/>
          <w:szCs w:val="24"/>
        </w:rPr>
        <w:t>z oblasti kariérového poradenství a volby povolání:</w:t>
      </w:r>
    </w:p>
    <w:p w14:paraId="5BF932B9" w14:textId="77777777" w:rsidR="0039201C" w:rsidRPr="00F73F57" w:rsidRDefault="00FA46A2" w:rsidP="00C26BAD">
      <w:pPr>
        <w:pStyle w:val="Odstavecseseznamem"/>
        <w:numPr>
          <w:ilvl w:val="0"/>
          <w:numId w:val="11"/>
        </w:num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Návštěva mezinárodní soutěže učňů stavebních řemesel</w:t>
      </w:r>
      <w:r w:rsidR="0039201C" w:rsidRPr="00F73F57">
        <w:rPr>
          <w:b w:val="0"/>
          <w:color w:val="061F57" w:themeColor="text2" w:themeShade="BF"/>
          <w:sz w:val="24"/>
          <w:szCs w:val="24"/>
        </w:rPr>
        <w:t xml:space="preserve">: </w:t>
      </w:r>
      <w:r w:rsidR="005141F4" w:rsidRPr="00F73F57">
        <w:rPr>
          <w:b w:val="0"/>
          <w:color w:val="061F57" w:themeColor="text2" w:themeShade="BF"/>
          <w:sz w:val="24"/>
          <w:szCs w:val="24"/>
        </w:rPr>
        <w:t>ŘEMESLO/SKILL, kterou spoluorganizovala Vyšší odborná škola stavební a Střední škola stavební Vysoké Mýto</w:t>
      </w:r>
    </w:p>
    <w:p w14:paraId="069D6C9C" w14:textId="77777777" w:rsidR="00E3625E" w:rsidRPr="00F73F57" w:rsidRDefault="0039201C" w:rsidP="00C26BAD">
      <w:pPr>
        <w:pStyle w:val="Odstavecseseznamem"/>
        <w:numPr>
          <w:ilvl w:val="0"/>
          <w:numId w:val="11"/>
        </w:num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ná</w:t>
      </w:r>
      <w:r w:rsidR="00E3625E" w:rsidRPr="00F73F57">
        <w:rPr>
          <w:b w:val="0"/>
          <w:color w:val="061F57" w:themeColor="text2" w:themeShade="BF"/>
          <w:sz w:val="24"/>
          <w:szCs w:val="24"/>
        </w:rPr>
        <w:t>vštěva</w:t>
      </w:r>
      <w:r w:rsidR="005141F4" w:rsidRPr="00F73F57">
        <w:rPr>
          <w:b w:val="0"/>
          <w:color w:val="061F57" w:themeColor="text2" w:themeShade="BF"/>
          <w:sz w:val="24"/>
          <w:szCs w:val="24"/>
        </w:rPr>
        <w:t xml:space="preserve"> XIX. ročník</w:t>
      </w:r>
      <w:r w:rsidR="00E3625E" w:rsidRPr="00F73F57">
        <w:rPr>
          <w:b w:val="0"/>
          <w:color w:val="061F57" w:themeColor="text2" w:themeShade="BF"/>
          <w:sz w:val="24"/>
          <w:szCs w:val="24"/>
        </w:rPr>
        <w:t>u</w:t>
      </w:r>
      <w:r w:rsidR="005141F4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proofErr w:type="spellStart"/>
      <w:r w:rsidR="005141F4" w:rsidRPr="00F73F57">
        <w:rPr>
          <w:b w:val="0"/>
          <w:color w:val="061F57" w:themeColor="text2" w:themeShade="BF"/>
          <w:sz w:val="24"/>
          <w:szCs w:val="24"/>
        </w:rPr>
        <w:t>AUTOSALONu</w:t>
      </w:r>
      <w:proofErr w:type="spellEnd"/>
      <w:r w:rsidR="005141F4" w:rsidRPr="00F73F57">
        <w:rPr>
          <w:b w:val="0"/>
          <w:color w:val="061F57" w:themeColor="text2" w:themeShade="BF"/>
          <w:sz w:val="24"/>
          <w:szCs w:val="24"/>
        </w:rPr>
        <w:t xml:space="preserve"> Integrované střední školy technické ve Vysokém Mýtě</w:t>
      </w:r>
    </w:p>
    <w:p w14:paraId="55B837D8" w14:textId="23336BB2" w:rsidR="00944BDF" w:rsidRPr="00F73F57" w:rsidRDefault="00EF70A2" w:rsidP="00C26BAD">
      <w:pPr>
        <w:pStyle w:val="Odstavecseseznamem"/>
        <w:numPr>
          <w:ilvl w:val="0"/>
          <w:numId w:val="11"/>
        </w:num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účast na přehlídce středních škol</w:t>
      </w:r>
      <w:r w:rsidR="005141F4" w:rsidRPr="00F73F57">
        <w:rPr>
          <w:b w:val="0"/>
          <w:color w:val="061F57" w:themeColor="text2" w:themeShade="BF"/>
          <w:sz w:val="24"/>
          <w:szCs w:val="24"/>
        </w:rPr>
        <w:t>, kterou organizoval Úřad práce ČR Ústí nad Orlicí v prostorách Vyšší odborné školy a Střední školy technické</w:t>
      </w:r>
      <w:r w:rsidR="00080B59" w:rsidRPr="00F73F57">
        <w:rPr>
          <w:b w:val="0"/>
          <w:color w:val="061F57" w:themeColor="text2" w:themeShade="BF"/>
          <w:sz w:val="24"/>
          <w:szCs w:val="24"/>
        </w:rPr>
        <w:t xml:space="preserve"> v České Třebové</w:t>
      </w:r>
    </w:p>
    <w:p w14:paraId="7F94BF11" w14:textId="77777777" w:rsidR="00A93C26" w:rsidRPr="00F73F57" w:rsidRDefault="005141F4" w:rsidP="00C26BAD">
      <w:pPr>
        <w:pStyle w:val="Odstavecseseznamem"/>
        <w:numPr>
          <w:ilvl w:val="0"/>
          <w:numId w:val="11"/>
        </w:num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Pro vycházející žáky a jejich rodiče proběhly ve škole během října dvě třídní schůzky, kde byli účastníci seznámeni s průběhem a podmínkami přijímacího řízení</w:t>
      </w:r>
    </w:p>
    <w:p w14:paraId="716E5C6E" w14:textId="77777777" w:rsidR="00CA7348" w:rsidRPr="00F73F57" w:rsidRDefault="005141F4" w:rsidP="00C26BAD">
      <w:pPr>
        <w:pStyle w:val="Odstavecseseznamem"/>
        <w:numPr>
          <w:ilvl w:val="0"/>
          <w:numId w:val="11"/>
        </w:num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V polovině října proběhla ve škole pro vycházející žáky a jejich rodiče </w:t>
      </w:r>
      <w:r w:rsidR="00CA7348" w:rsidRPr="00F73F57">
        <w:rPr>
          <w:b w:val="0"/>
          <w:color w:val="061F57" w:themeColor="text2" w:themeShade="BF"/>
          <w:sz w:val="24"/>
          <w:szCs w:val="24"/>
        </w:rPr>
        <w:t>b</w:t>
      </w:r>
      <w:r w:rsidRPr="00F73F57">
        <w:rPr>
          <w:b w:val="0"/>
          <w:color w:val="061F57" w:themeColor="text2" w:themeShade="BF"/>
          <w:sz w:val="24"/>
          <w:szCs w:val="24"/>
        </w:rPr>
        <w:t>urza škol za účasti zástupců místních středních škol a škol z okolních měst</w:t>
      </w:r>
    </w:p>
    <w:p w14:paraId="7BB8A9C7" w14:textId="77777777" w:rsidR="00CA7348" w:rsidRPr="00F73F57" w:rsidRDefault="005141F4" w:rsidP="00C26BAD">
      <w:pPr>
        <w:pStyle w:val="Odstavecseseznamem"/>
        <w:numPr>
          <w:ilvl w:val="0"/>
          <w:numId w:val="11"/>
        </w:num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Zástupcům středních škol bylo také umožněno prezentovat své školy přímo ve vyučovacích hodinách</w:t>
      </w:r>
    </w:p>
    <w:p w14:paraId="0DA6CD7A" w14:textId="77777777" w:rsidR="00FF3B94" w:rsidRPr="00F73F57" w:rsidRDefault="005141F4" w:rsidP="00C26BAD">
      <w:pPr>
        <w:pStyle w:val="Odstavecseseznamem"/>
        <w:numPr>
          <w:ilvl w:val="0"/>
          <w:numId w:val="11"/>
        </w:num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CA7348" w:rsidRPr="00F73F57">
        <w:rPr>
          <w:b w:val="0"/>
          <w:color w:val="061F57" w:themeColor="text2" w:themeShade="BF"/>
          <w:sz w:val="24"/>
          <w:szCs w:val="24"/>
        </w:rPr>
        <w:t>návštěva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7. ročník</w:t>
      </w:r>
      <w:r w:rsidR="00CA7348" w:rsidRPr="00F73F57">
        <w:rPr>
          <w:b w:val="0"/>
          <w:color w:val="061F57" w:themeColor="text2" w:themeShade="BF"/>
          <w:sz w:val="24"/>
          <w:szCs w:val="24"/>
        </w:rPr>
        <w:t>u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Regionálního veletrhu fiktivních firem, který pořádala </w:t>
      </w:r>
      <w:r w:rsidR="00FF3B94" w:rsidRPr="00F73F57">
        <w:rPr>
          <w:b w:val="0"/>
          <w:color w:val="061F57" w:themeColor="text2" w:themeShade="BF"/>
          <w:sz w:val="24"/>
          <w:szCs w:val="24"/>
        </w:rPr>
        <w:t xml:space="preserve">v listopadu </w:t>
      </w:r>
      <w:r w:rsidRPr="00F73F57">
        <w:rPr>
          <w:b w:val="0"/>
          <w:color w:val="061F57" w:themeColor="text2" w:themeShade="BF"/>
          <w:sz w:val="24"/>
          <w:szCs w:val="24"/>
        </w:rPr>
        <w:t>Střední škola podnikání</w:t>
      </w:r>
    </w:p>
    <w:p w14:paraId="117898DA" w14:textId="77777777" w:rsidR="00885D13" w:rsidRPr="00F73F57" w:rsidRDefault="005141F4" w:rsidP="00C26BAD">
      <w:pPr>
        <w:pStyle w:val="Odstavecseseznamem"/>
        <w:numPr>
          <w:ilvl w:val="0"/>
          <w:numId w:val="11"/>
        </w:num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 V</w:t>
      </w:r>
      <w:r w:rsidR="00C26BAD" w:rsidRPr="00F73F57">
        <w:rPr>
          <w:b w:val="0"/>
          <w:color w:val="061F57" w:themeColor="text2" w:themeShade="BF"/>
          <w:sz w:val="24"/>
          <w:szCs w:val="24"/>
        </w:rPr>
        <w:t> témže měsíci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se žákyně 9. ročníku se zájmem o studium ve zdravotnické a sociální oblasti zúčastnily akce </w:t>
      </w:r>
      <w:proofErr w:type="spellStart"/>
      <w:r w:rsidRPr="00F73F57">
        <w:rPr>
          <w:b w:val="0"/>
          <w:color w:val="061F57" w:themeColor="text2" w:themeShade="BF"/>
          <w:sz w:val="24"/>
          <w:szCs w:val="24"/>
        </w:rPr>
        <w:t>ZDRAVOhrátky</w:t>
      </w:r>
      <w:proofErr w:type="spellEnd"/>
      <w:r w:rsidRPr="00F73F57">
        <w:rPr>
          <w:b w:val="0"/>
          <w:color w:val="061F57" w:themeColor="text2" w:themeShade="BF"/>
          <w:sz w:val="24"/>
          <w:szCs w:val="24"/>
        </w:rPr>
        <w:t xml:space="preserve"> Pardubického kraje, které v Ústí nad Orlicí pořádala Vyšší odborná škola a Střední škola zdravotnická a sociální</w:t>
      </w:r>
    </w:p>
    <w:p w14:paraId="5E8C4D48" w14:textId="2A673C9B" w:rsidR="00885D13" w:rsidRPr="00F73F57" w:rsidRDefault="005141F4" w:rsidP="00C26BAD">
      <w:pPr>
        <w:pStyle w:val="Odstavecseseznamem"/>
        <w:numPr>
          <w:ilvl w:val="0"/>
          <w:numId w:val="11"/>
        </w:num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V listopadu proběhla ve škole v každé 9. třídě </w:t>
      </w:r>
      <w:r w:rsidR="00C26BAD" w:rsidRPr="00F73F57">
        <w:rPr>
          <w:b w:val="0"/>
          <w:color w:val="061F57" w:themeColor="text2" w:themeShade="BF"/>
          <w:sz w:val="24"/>
          <w:szCs w:val="24"/>
        </w:rPr>
        <w:t>b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eseda k volbě povolání, kterou vedla </w:t>
      </w:r>
      <w:r w:rsidR="00144271" w:rsidRPr="00F73F57">
        <w:rPr>
          <w:b w:val="0"/>
          <w:color w:val="061F57" w:themeColor="text2" w:themeShade="BF"/>
          <w:sz w:val="24"/>
          <w:szCs w:val="24"/>
        </w:rPr>
        <w:br/>
      </w:r>
      <w:r w:rsidRPr="00F73F57">
        <w:rPr>
          <w:b w:val="0"/>
          <w:color w:val="061F57" w:themeColor="text2" w:themeShade="BF"/>
          <w:sz w:val="24"/>
          <w:szCs w:val="24"/>
        </w:rPr>
        <w:t>p. Dvořáková z Úřadu práce ČR Ústí nad Orlicí. Následně žáci sp</w:t>
      </w:r>
      <w:r w:rsidR="00C26BAD" w:rsidRPr="00F73F57">
        <w:rPr>
          <w:b w:val="0"/>
          <w:color w:val="061F57" w:themeColor="text2" w:themeShade="BF"/>
          <w:sz w:val="24"/>
          <w:szCs w:val="24"/>
        </w:rPr>
        <w:t xml:space="preserve">olečně s rodiči využili nabídky </w:t>
      </w:r>
      <w:r w:rsidRPr="00F73F57">
        <w:rPr>
          <w:b w:val="0"/>
          <w:color w:val="061F57" w:themeColor="text2" w:themeShade="BF"/>
          <w:sz w:val="24"/>
          <w:szCs w:val="24"/>
        </w:rPr>
        <w:t>k individuálnímu poradenství k volbě povolání, včetně možnosti vykonat Všeobecný test zájmové struktury AIST-R, na Úřadu práce ČR ve Vysokém Mýtě</w:t>
      </w:r>
    </w:p>
    <w:p w14:paraId="7C52C506" w14:textId="069DF759" w:rsidR="005141F4" w:rsidRPr="00F73F57" w:rsidRDefault="005141F4" w:rsidP="00C26BAD">
      <w:pPr>
        <w:pStyle w:val="Odstavecseseznamem"/>
        <w:numPr>
          <w:ilvl w:val="0"/>
          <w:numId w:val="11"/>
        </w:num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Uchazeči o maturitní obory využili možnost zúčastnit se přijímacích zkoušek nanečisto na středních školách ve Vysokém Mýtě a okolních městech</w:t>
      </w:r>
    </w:p>
    <w:p w14:paraId="28FB3B07" w14:textId="77777777" w:rsidR="004A5ADA" w:rsidRPr="00F73F57" w:rsidRDefault="005141F4" w:rsidP="004A5ADA">
      <w:pPr>
        <w:ind w:left="360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V rámci podpory technického vzdělávání i v letošním školním roce pokračovala spolupráce s místními středními školami</w:t>
      </w:r>
      <w:r w:rsidR="004A5ADA" w:rsidRPr="00F73F57">
        <w:rPr>
          <w:b w:val="0"/>
          <w:color w:val="061F57" w:themeColor="text2" w:themeShade="BF"/>
          <w:sz w:val="24"/>
          <w:szCs w:val="24"/>
        </w:rPr>
        <w:t>:</w:t>
      </w:r>
    </w:p>
    <w:p w14:paraId="2FF471AA" w14:textId="77777777" w:rsidR="004A5ADA" w:rsidRPr="00F73F57" w:rsidRDefault="005141F4" w:rsidP="004A5ADA">
      <w:pPr>
        <w:pStyle w:val="Odstavecseseznamem"/>
        <w:numPr>
          <w:ilvl w:val="0"/>
          <w:numId w:val="12"/>
        </w:num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Na Integrovanou střední školu technickou docházeli naši žáci na Projektové dny a Pracovní dílny a zúčastnili se rovněž Soutěže odborných dovedností</w:t>
      </w:r>
    </w:p>
    <w:p w14:paraId="6938C973" w14:textId="121664E2" w:rsidR="00D52F74" w:rsidRPr="00F73F57" w:rsidRDefault="005141F4" w:rsidP="00D52F74">
      <w:pPr>
        <w:pStyle w:val="Odstavecseseznamem"/>
        <w:numPr>
          <w:ilvl w:val="0"/>
          <w:numId w:val="12"/>
        </w:num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V rámci spolupráce s Vyšší odbornou školou stavební a Střední školou stavební ve Vysokém Mýtě se žáci 9. ročníku zúčastnili soutěže v</w:t>
      </w:r>
      <w:r w:rsidR="00B75A95" w:rsidRPr="00F73F57">
        <w:rPr>
          <w:b w:val="0"/>
          <w:color w:val="061F57" w:themeColor="text2" w:themeShade="BF"/>
          <w:sz w:val="24"/>
          <w:szCs w:val="24"/>
        </w:rPr>
        <w:t> 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řemeslných dovednostech Zlaté kladívko.      </w:t>
      </w:r>
    </w:p>
    <w:p w14:paraId="25042099" w14:textId="38418A1D" w:rsidR="00BD34EA" w:rsidRPr="00F73F57" w:rsidRDefault="00D52F74" w:rsidP="00B75A95">
      <w:pPr>
        <w:ind w:left="780"/>
        <w:rPr>
          <w:b w:val="0"/>
          <w:color w:val="061F57" w:themeColor="text2" w:themeShade="BF"/>
          <w:sz w:val="24"/>
          <w:szCs w:val="24"/>
        </w:rPr>
      </w:pPr>
      <w:r w:rsidRPr="00F73F57">
        <w:rPr>
          <w:noProof/>
          <w:color w:val="061F57" w:themeColor="text2" w:themeShade="BF"/>
          <w:lang w:eastAsia="cs-CZ"/>
        </w:rPr>
        <w:lastRenderedPageBreak/>
        <w:drawing>
          <wp:inline distT="0" distB="0" distL="0" distR="0" wp14:anchorId="2A3B2805" wp14:editId="2F37E785">
            <wp:extent cx="2415600" cy="1810800"/>
            <wp:effectExtent l="0" t="0" r="3810" b="0"/>
            <wp:docPr id="43" name="Obrázek 43" descr="C:\Users\Ucitel\OneDrive - ZS\fota\fotky výročka\Zlaté kadív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OneDrive - ZS\fota\fotky výročka\Zlaté kadívk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57">
        <w:rPr>
          <w:b w:val="0"/>
          <w:color w:val="061F57" w:themeColor="text2" w:themeShade="BF"/>
          <w:sz w:val="24"/>
          <w:szCs w:val="24"/>
        </w:rPr>
        <w:t xml:space="preserve">                       </w:t>
      </w:r>
      <w:r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7C9360E1" wp14:editId="0EB9A6B8">
            <wp:extent cx="2404800" cy="1803600"/>
            <wp:effectExtent l="0" t="0" r="0" b="6350"/>
            <wp:docPr id="45" name="Obrázek 45" descr="C:\Users\Ucitel\OneDrive - ZS\fota\fotky výročka\ZDRAVOhrátky 2019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\OneDrive - ZS\fota\fotky výročka\ZDRAVOhrátky 2019 (1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4EA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D16CAF" w:rsidRPr="00F73F57">
        <w:rPr>
          <w:b w:val="0"/>
          <w:color w:val="061F57" w:themeColor="text2" w:themeShade="BF"/>
          <w:sz w:val="24"/>
          <w:szCs w:val="24"/>
        </w:rPr>
        <w:t xml:space="preserve">                     </w:t>
      </w:r>
      <w:r w:rsidR="00D16CAF" w:rsidRPr="00F73F57">
        <w:rPr>
          <w:b w:val="0"/>
          <w:color w:val="061F57" w:themeColor="text2" w:themeShade="BF"/>
          <w:sz w:val="24"/>
          <w:szCs w:val="24"/>
        </w:rPr>
        <w:br/>
        <w:t xml:space="preserve">            </w:t>
      </w:r>
      <w:r w:rsidR="00BD34EA" w:rsidRPr="00F73F57">
        <w:rPr>
          <w:b w:val="0"/>
          <w:color w:val="061F57" w:themeColor="text2" w:themeShade="BF"/>
          <w:sz w:val="24"/>
          <w:szCs w:val="24"/>
        </w:rPr>
        <w:t>soutěž o Zlaté kladívko</w:t>
      </w:r>
      <w:r w:rsidR="00E578D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D16CAF" w:rsidRPr="00F73F57">
        <w:rPr>
          <w:b w:val="0"/>
          <w:color w:val="061F57" w:themeColor="text2" w:themeShade="BF"/>
          <w:sz w:val="24"/>
          <w:szCs w:val="24"/>
        </w:rPr>
        <w:t xml:space="preserve">                                                            </w:t>
      </w:r>
      <w:proofErr w:type="spellStart"/>
      <w:r w:rsidR="0066008A" w:rsidRPr="00F73F57">
        <w:rPr>
          <w:b w:val="0"/>
          <w:color w:val="061F57" w:themeColor="text2" w:themeShade="BF"/>
          <w:sz w:val="24"/>
          <w:szCs w:val="24"/>
        </w:rPr>
        <w:t>ZDRAVO</w:t>
      </w:r>
      <w:r w:rsidR="00BD34EA" w:rsidRPr="00F73F57">
        <w:rPr>
          <w:b w:val="0"/>
          <w:color w:val="061F57" w:themeColor="text2" w:themeShade="BF"/>
          <w:sz w:val="24"/>
          <w:szCs w:val="24"/>
        </w:rPr>
        <w:t>hrátky</w:t>
      </w:r>
      <w:proofErr w:type="spellEnd"/>
    </w:p>
    <w:p w14:paraId="2A6364BA" w14:textId="77777777" w:rsidR="00BD34EA" w:rsidRPr="00F73F57" w:rsidRDefault="00BD34EA" w:rsidP="00D52F74">
      <w:pPr>
        <w:pStyle w:val="Odstavecseseznamem"/>
        <w:ind w:left="1140"/>
        <w:rPr>
          <w:b w:val="0"/>
          <w:color w:val="061F57" w:themeColor="text2" w:themeShade="BF"/>
          <w:sz w:val="24"/>
          <w:szCs w:val="24"/>
        </w:rPr>
      </w:pPr>
    </w:p>
    <w:p w14:paraId="1D0DE87F" w14:textId="5483B618" w:rsidR="00BD34EA" w:rsidRPr="00F73F57" w:rsidRDefault="00952F21" w:rsidP="00D52F74">
      <w:pPr>
        <w:pStyle w:val="Odstavecseseznamem"/>
        <w:ind w:left="1140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                               </w:t>
      </w:r>
      <w:r w:rsidR="00BD34EA" w:rsidRPr="00F73F57">
        <w:rPr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08707164" wp14:editId="32330EEB">
            <wp:extent cx="2415600" cy="1810800"/>
            <wp:effectExtent l="0" t="0" r="3810" b="0"/>
            <wp:docPr id="63" name="Obrázek 63" descr="C:\Users\Ucitel\OneDrive - ZS\fota\IS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citel\OneDrive - ZS\fota\ISŠ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D7297" w14:textId="4A8029A5" w:rsidR="005141F4" w:rsidRPr="00F73F57" w:rsidRDefault="00952F21" w:rsidP="00D52F74">
      <w:pPr>
        <w:pStyle w:val="Odstavecseseznamem"/>
        <w:ind w:left="1140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                                             žáci v dílnách ISŠT</w:t>
      </w:r>
      <w:r w:rsidR="00D52F74" w:rsidRPr="00F73F57">
        <w:rPr>
          <w:b w:val="0"/>
          <w:color w:val="061F57" w:themeColor="text2" w:themeShade="BF"/>
          <w:sz w:val="24"/>
          <w:szCs w:val="24"/>
        </w:rPr>
        <w:br/>
      </w:r>
    </w:p>
    <w:p w14:paraId="5B6C7728" w14:textId="77777777" w:rsidR="00D52F74" w:rsidRPr="00F73F57" w:rsidRDefault="00D52F74" w:rsidP="00D52F74">
      <w:pPr>
        <w:pStyle w:val="Odstavecseseznamem"/>
        <w:ind w:left="1140"/>
        <w:rPr>
          <w:b w:val="0"/>
          <w:color w:val="061F57" w:themeColor="text2" w:themeShade="BF"/>
          <w:sz w:val="24"/>
          <w:szCs w:val="24"/>
        </w:rPr>
      </w:pPr>
    </w:p>
    <w:p w14:paraId="3201C4A0" w14:textId="259E92A3" w:rsidR="0087605E" w:rsidRPr="00F73F57" w:rsidRDefault="0087605E" w:rsidP="00AB02A7">
      <w:pPr>
        <w:spacing w:after="200"/>
        <w:rPr>
          <w:rFonts w:cstheme="minorHAnsi"/>
          <w:noProof/>
          <w:color w:val="061F57" w:themeColor="text2" w:themeShade="BF"/>
        </w:rPr>
      </w:pPr>
    </w:p>
    <w:p w14:paraId="08E109B1" w14:textId="097C848E" w:rsidR="00C26BAD" w:rsidRPr="00F73F57" w:rsidRDefault="001952F4" w:rsidP="00AB02A7">
      <w:pPr>
        <w:spacing w:after="200"/>
        <w:rPr>
          <w:rFonts w:cstheme="minorHAnsi"/>
          <w:noProof/>
          <w:color w:val="061F57" w:themeColor="text2" w:themeShade="BF"/>
        </w:rPr>
      </w:pPr>
      <w:r>
        <w:rPr>
          <w:noProof/>
          <w:lang w:eastAsia="cs-CZ"/>
        </w:rPr>
        <w:drawing>
          <wp:inline distT="0" distB="0" distL="0" distR="0" wp14:anchorId="08F601DF" wp14:editId="60AA00E4">
            <wp:extent cx="6371590" cy="3459480"/>
            <wp:effectExtent l="0" t="0" r="10160" b="7620"/>
            <wp:docPr id="68" name="Graf 68">
              <a:extLst xmlns:a="http://schemas.openxmlformats.org/drawingml/2006/main">
                <a:ext uri="{FF2B5EF4-FFF2-40B4-BE49-F238E27FC236}">
                  <a16:creationId xmlns="" xmlns:xdr="http://schemas.openxmlformats.org/drawingml/2006/spreadsheetDrawing" xmlns:a16="http://schemas.microsoft.com/office/drawing/2014/main" xmlns:lc="http://schemas.openxmlformats.org/drawingml/2006/lockedCanvas" id="{7075F4A8-A793-49F9-98A1-6685B0268A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B785319" w14:textId="07CD3ADF" w:rsidR="00282293" w:rsidRPr="00F73F57" w:rsidRDefault="008815BA" w:rsidP="00282293">
      <w:pPr>
        <w:spacing w:line="240" w:lineRule="auto"/>
        <w:rPr>
          <w:rFonts w:cstheme="minorHAnsi"/>
          <w:noProof/>
          <w:color w:val="061F57" w:themeColor="text2" w:themeShade="BF"/>
        </w:rPr>
      </w:pPr>
      <w:r w:rsidRPr="00F73F57">
        <w:rPr>
          <w:rFonts w:cstheme="minorHAnsi"/>
          <w:noProof/>
          <w:color w:val="061F57" w:themeColor="text2" w:themeShade="BF"/>
        </w:rPr>
        <w:lastRenderedPageBreak/>
        <w:br/>
      </w:r>
      <w:r w:rsidRPr="00F73F57">
        <w:rPr>
          <w:rFonts w:cstheme="minorHAnsi"/>
          <w:noProof/>
          <w:color w:val="061F57" w:themeColor="text2" w:themeShade="BF"/>
        </w:rPr>
        <w:br/>
      </w:r>
      <w:r w:rsidR="00C26BAD" w:rsidRPr="00F73F57">
        <w:rPr>
          <w:rFonts w:cstheme="minorHAnsi"/>
          <w:noProof/>
          <w:color w:val="061F57" w:themeColor="text2" w:themeShade="BF"/>
        </w:rPr>
        <w:br/>
      </w:r>
      <w:r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78E512DC" wp14:editId="7B8A485E">
            <wp:extent cx="6371590" cy="1968444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196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BAD" w:rsidRPr="00F73F57">
        <w:rPr>
          <w:rFonts w:cstheme="minorHAnsi"/>
          <w:noProof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noProof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noProof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noProof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noProof/>
          <w:color w:val="061F57" w:themeColor="text2" w:themeShade="BF"/>
          <w:sz w:val="24"/>
          <w:szCs w:val="24"/>
        </w:rPr>
        <w:br/>
      </w:r>
      <w:r w:rsidR="00C26BAD" w:rsidRPr="00F73F57">
        <w:rPr>
          <w:rFonts w:cstheme="minorHAnsi"/>
          <w:b w:val="0"/>
          <w:noProof/>
          <w:color w:val="061F57" w:themeColor="text2" w:themeShade="BF"/>
          <w:sz w:val="24"/>
          <w:szCs w:val="24"/>
        </w:rPr>
        <w:t xml:space="preserve">Výsledky žáků v jednotné přijímací zkoušce byly velmi dobré i přes potíže s distanční </w:t>
      </w:r>
      <w:r w:rsidR="00A27E5B" w:rsidRPr="00F73F57">
        <w:rPr>
          <w:rFonts w:cstheme="minorHAnsi"/>
          <w:b w:val="0"/>
          <w:noProof/>
          <w:color w:val="061F57" w:themeColor="text2" w:themeShade="BF"/>
          <w:sz w:val="24"/>
          <w:szCs w:val="24"/>
        </w:rPr>
        <w:t xml:space="preserve">výukou, viz tabulka výše. </w:t>
      </w:r>
      <w:r w:rsidR="00C26BAD" w:rsidRPr="00F73F57">
        <w:rPr>
          <w:rFonts w:cstheme="minorHAnsi"/>
          <w:b w:val="0"/>
          <w:noProof/>
          <w:color w:val="061F57" w:themeColor="text2" w:themeShade="BF"/>
          <w:sz w:val="24"/>
          <w:szCs w:val="24"/>
        </w:rPr>
        <w:t>Zásluhu na těchto výsledcích mají vyučující českého jazyka a mate</w:t>
      </w:r>
      <w:r w:rsidR="00A27E5B" w:rsidRPr="00F73F57">
        <w:rPr>
          <w:rFonts w:cstheme="minorHAnsi"/>
          <w:b w:val="0"/>
          <w:noProof/>
          <w:color w:val="061F57" w:themeColor="text2" w:themeShade="BF"/>
          <w:sz w:val="24"/>
          <w:szCs w:val="24"/>
        </w:rPr>
        <w:t>matiky, kteří žáky na přijímací řízení připravovali.</w:t>
      </w:r>
      <w:r w:rsidR="00A27E5B" w:rsidRPr="00F73F57">
        <w:rPr>
          <w:rFonts w:cstheme="minorHAnsi"/>
          <w:noProof/>
          <w:color w:val="061F57" w:themeColor="text2" w:themeShade="BF"/>
        </w:rPr>
        <w:t xml:space="preserve"> </w:t>
      </w:r>
    </w:p>
    <w:p w14:paraId="5DEEB6D0" w14:textId="77777777" w:rsidR="00282293" w:rsidRPr="00F73F57" w:rsidRDefault="00282293" w:rsidP="00282293">
      <w:pPr>
        <w:spacing w:line="240" w:lineRule="auto"/>
        <w:rPr>
          <w:rFonts w:cstheme="minorHAnsi"/>
          <w:noProof/>
          <w:color w:val="061F57" w:themeColor="text2" w:themeShade="BF"/>
        </w:rPr>
      </w:pPr>
    </w:p>
    <w:p w14:paraId="229769EB" w14:textId="268BD81E" w:rsidR="000948F5" w:rsidRPr="00F73F57" w:rsidRDefault="00282293" w:rsidP="00282293">
      <w:pPr>
        <w:pStyle w:val="Odstavecseseznamem"/>
        <w:numPr>
          <w:ilvl w:val="0"/>
          <w:numId w:val="14"/>
        </w:numPr>
        <w:spacing w:line="240" w:lineRule="auto"/>
        <w:rPr>
          <w:rFonts w:cstheme="minorHAnsi"/>
          <w:b w:val="0"/>
          <w:noProof/>
          <w:color w:val="061F57" w:themeColor="text2" w:themeShade="BF"/>
        </w:rPr>
      </w:pPr>
      <w:r w:rsidRPr="00F73F57">
        <w:rPr>
          <w:rFonts w:cstheme="minorHAnsi"/>
          <w:b w:val="0"/>
          <w:noProof/>
          <w:color w:val="061F57" w:themeColor="text2" w:themeShade="BF"/>
          <w:sz w:val="24"/>
          <w:szCs w:val="24"/>
        </w:rPr>
        <w:t>Opravné zkoušky mělo konat 9 žáků</w:t>
      </w:r>
      <w:r w:rsidRPr="00F73F57">
        <w:rPr>
          <w:rFonts w:cstheme="minorHAnsi"/>
          <w:b w:val="0"/>
          <w:noProof/>
          <w:color w:val="061F57" w:themeColor="text2" w:themeShade="BF"/>
        </w:rPr>
        <w:t xml:space="preserve">, </w:t>
      </w:r>
      <w:r w:rsidRPr="00F73F57">
        <w:rPr>
          <w:rFonts w:cstheme="minorHAnsi"/>
          <w:b w:val="0"/>
          <w:noProof/>
          <w:color w:val="061F57" w:themeColor="text2" w:themeShade="BF"/>
          <w:sz w:val="24"/>
          <w:szCs w:val="24"/>
        </w:rPr>
        <w:t>3 se nedostavili, 4 uspěli, 2 neuspěli.</w:t>
      </w:r>
    </w:p>
    <w:p w14:paraId="0BCC8A95" w14:textId="4231A3AE" w:rsidR="00282293" w:rsidRPr="00F73F57" w:rsidRDefault="00282293" w:rsidP="000948F5">
      <w:pPr>
        <w:numPr>
          <w:ilvl w:val="0"/>
          <w:numId w:val="3"/>
        </w:numPr>
        <w:spacing w:line="240" w:lineRule="auto"/>
        <w:rPr>
          <w:b w:val="0"/>
          <w:i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Opakovat ročník budou: 3 žáci 4. třídy, 1 žák 5. třídy, 5 žáků 6. třídy, 4 žáci 7. třídy, 4 žáci 8. třídy</w:t>
      </w:r>
      <w:r w:rsidR="00AA3287" w:rsidRPr="00F73F57">
        <w:rPr>
          <w:b w:val="0"/>
          <w:color w:val="061F57" w:themeColor="text2" w:themeShade="BF"/>
          <w:sz w:val="24"/>
          <w:szCs w:val="24"/>
        </w:rPr>
        <w:br/>
        <w:t>Ve všech případech se jedná o žáky, kteří měli problémy již v minulých letech</w:t>
      </w:r>
      <w:r w:rsidR="00952F21" w:rsidRPr="00F73F57">
        <w:rPr>
          <w:b w:val="0"/>
          <w:color w:val="061F57" w:themeColor="text2" w:themeShade="BF"/>
          <w:sz w:val="24"/>
          <w:szCs w:val="24"/>
        </w:rPr>
        <w:t>,</w:t>
      </w:r>
      <w:r w:rsidR="00AA3287" w:rsidRPr="00F73F57">
        <w:rPr>
          <w:b w:val="0"/>
          <w:color w:val="061F57" w:themeColor="text2" w:themeShade="BF"/>
          <w:sz w:val="24"/>
          <w:szCs w:val="24"/>
        </w:rPr>
        <w:t xml:space="preserve"> a s rodiči bylo intenzivně jednáno. </w:t>
      </w:r>
    </w:p>
    <w:p w14:paraId="6463D637" w14:textId="77777777" w:rsidR="000948F5" w:rsidRPr="00F73F57" w:rsidRDefault="000948F5" w:rsidP="000948F5">
      <w:pPr>
        <w:ind w:left="720"/>
        <w:rPr>
          <w:b w:val="0"/>
          <w:i/>
          <w:color w:val="061F57" w:themeColor="text2" w:themeShade="BF"/>
          <w:sz w:val="24"/>
          <w:szCs w:val="24"/>
        </w:rPr>
      </w:pPr>
    </w:p>
    <w:p w14:paraId="55DAC439" w14:textId="0881ED3E" w:rsidR="009E4496" w:rsidRPr="00F73F57" w:rsidRDefault="00102E52" w:rsidP="00E151FE">
      <w:pPr>
        <w:spacing w:after="200"/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Kázeňská opatření</w:t>
      </w:r>
      <w:r w:rsidRPr="00F73F57">
        <w:rPr>
          <w:color w:val="061F57" w:themeColor="text2" w:themeShade="BF"/>
          <w:sz w:val="24"/>
          <w:szCs w:val="24"/>
        </w:rPr>
        <w:t xml:space="preserve">: </w:t>
      </w:r>
      <w:r w:rsidR="0003199C" w:rsidRPr="00F73F57">
        <w:rPr>
          <w:b w:val="0"/>
          <w:bCs/>
          <w:color w:val="061F57" w:themeColor="text2" w:themeShade="BF"/>
          <w:sz w:val="24"/>
          <w:szCs w:val="24"/>
        </w:rPr>
        <w:t>u</w:t>
      </w:r>
      <w:r w:rsidR="00282293" w:rsidRPr="00F73F57">
        <w:rPr>
          <w:b w:val="0"/>
          <w:bCs/>
          <w:color w:val="061F57" w:themeColor="text2" w:themeShade="BF"/>
          <w:sz w:val="24"/>
          <w:szCs w:val="24"/>
        </w:rPr>
        <w:t>ložena</w:t>
      </w:r>
      <w:r w:rsidR="0003199C" w:rsidRPr="00F73F57">
        <w:rPr>
          <w:b w:val="0"/>
          <w:bCs/>
          <w:color w:val="061F57" w:themeColor="text2" w:themeShade="BF"/>
          <w:sz w:val="24"/>
          <w:szCs w:val="24"/>
        </w:rPr>
        <w:t xml:space="preserve"> byla jedna důtka třídního učitele</w:t>
      </w:r>
      <w:r w:rsidR="00BD5B33" w:rsidRPr="00F73F57">
        <w:rPr>
          <w:b w:val="0"/>
          <w:bCs/>
          <w:color w:val="061F57" w:themeColor="text2" w:themeShade="BF"/>
          <w:sz w:val="24"/>
          <w:szCs w:val="24"/>
        </w:rPr>
        <w:t>.</w:t>
      </w:r>
      <w:r w:rsidR="00282293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282293" w:rsidRPr="00F73F57">
        <w:rPr>
          <w:b w:val="0"/>
          <w:bCs/>
          <w:color w:val="061F57" w:themeColor="text2" w:themeShade="BF"/>
          <w:sz w:val="24"/>
          <w:szCs w:val="24"/>
        </w:rPr>
        <w:br/>
        <w:t>Všem žákům od 5. ročníku se samými jedničkami byla udělena pochvala ředitelky školy.</w:t>
      </w:r>
    </w:p>
    <w:tbl>
      <w:tblPr>
        <w:tblW w:w="10416" w:type="dxa"/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5147"/>
        <w:gridCol w:w="1801"/>
        <w:gridCol w:w="1697"/>
        <w:gridCol w:w="1140"/>
        <w:gridCol w:w="631"/>
      </w:tblGrid>
      <w:tr w:rsidR="009E4496" w:rsidRPr="00F73F57" w14:paraId="486D4B0E" w14:textId="77777777" w:rsidTr="00820411">
        <w:tc>
          <w:tcPr>
            <w:tcW w:w="1041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4A6A74F" w14:textId="0FD11344" w:rsidR="009E4496" w:rsidRPr="00F73F57" w:rsidRDefault="008815BA" w:rsidP="00282293">
            <w:pPr>
              <w:pStyle w:val="udaj14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  <w:lang w:val="cs-CZ"/>
              </w:rPr>
              <w:br/>
            </w:r>
            <w:r w:rsidRPr="00F73F57">
              <w:rPr>
                <w:color w:val="061F57" w:themeColor="text2" w:themeShade="BF"/>
                <w:lang w:val="cs-CZ"/>
              </w:rPr>
              <w:br/>
            </w:r>
            <w:r w:rsidRPr="00F73F57">
              <w:rPr>
                <w:color w:val="061F57" w:themeColor="text2" w:themeShade="BF"/>
                <w:lang w:val="cs-CZ"/>
              </w:rPr>
              <w:br/>
            </w:r>
            <w:r w:rsidRPr="00F73F57">
              <w:rPr>
                <w:color w:val="061F57" w:themeColor="text2" w:themeShade="BF"/>
                <w:lang w:val="cs-CZ"/>
              </w:rPr>
              <w:br/>
            </w:r>
            <w:r w:rsidRPr="00F73F57">
              <w:rPr>
                <w:color w:val="061F57" w:themeColor="text2" w:themeShade="BF"/>
                <w:lang w:val="cs-CZ"/>
              </w:rPr>
              <w:br/>
            </w:r>
            <w:r w:rsidRPr="00F73F57">
              <w:rPr>
                <w:color w:val="061F57" w:themeColor="text2" w:themeShade="BF"/>
                <w:lang w:val="cs-CZ"/>
              </w:rPr>
              <w:br/>
            </w:r>
            <w:r w:rsidRPr="00F73F57">
              <w:rPr>
                <w:color w:val="061F57" w:themeColor="text2" w:themeShade="BF"/>
                <w:lang w:val="cs-CZ"/>
              </w:rPr>
              <w:br/>
            </w:r>
            <w:r w:rsidRPr="00F73F57">
              <w:rPr>
                <w:color w:val="061F57" w:themeColor="text2" w:themeShade="BF"/>
                <w:lang w:val="cs-CZ"/>
              </w:rPr>
              <w:br/>
            </w:r>
            <w:r w:rsidRPr="00F73F57">
              <w:rPr>
                <w:color w:val="061F57" w:themeColor="text2" w:themeShade="BF"/>
                <w:lang w:val="cs-CZ"/>
              </w:rPr>
              <w:br/>
            </w:r>
            <w:r w:rsidRPr="00F73F57">
              <w:rPr>
                <w:color w:val="061F57" w:themeColor="text2" w:themeShade="BF"/>
                <w:lang w:val="cs-CZ"/>
              </w:rPr>
              <w:br/>
            </w:r>
            <w:r w:rsidRPr="00F73F57">
              <w:rPr>
                <w:color w:val="061F57" w:themeColor="text2" w:themeShade="BF"/>
                <w:lang w:val="cs-CZ"/>
              </w:rPr>
              <w:br/>
            </w:r>
            <w:r w:rsidRPr="00F73F57">
              <w:rPr>
                <w:color w:val="061F57" w:themeColor="text2" w:themeShade="BF"/>
                <w:lang w:val="cs-CZ"/>
              </w:rPr>
              <w:br/>
            </w:r>
            <w:r w:rsidRPr="00F73F57">
              <w:rPr>
                <w:color w:val="061F57" w:themeColor="text2" w:themeShade="BF"/>
                <w:lang w:val="cs-CZ"/>
              </w:rPr>
              <w:lastRenderedPageBreak/>
              <w:br/>
            </w:r>
            <w:proofErr w:type="spellStart"/>
            <w:r w:rsidR="009E4496" w:rsidRPr="00F73F57">
              <w:rPr>
                <w:color w:val="061F57" w:themeColor="text2" w:themeShade="BF"/>
              </w:rPr>
              <w:t>Přehled</w:t>
            </w:r>
            <w:proofErr w:type="spellEnd"/>
            <w:r w:rsidR="009E4496"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="009E4496" w:rsidRPr="00F73F57">
              <w:rPr>
                <w:color w:val="061F57" w:themeColor="text2" w:themeShade="BF"/>
              </w:rPr>
              <w:t>prospěchu</w:t>
            </w:r>
            <w:proofErr w:type="spellEnd"/>
            <w:r w:rsidR="009E4496" w:rsidRPr="00F73F57">
              <w:rPr>
                <w:color w:val="061F57" w:themeColor="text2" w:themeShade="BF"/>
              </w:rPr>
              <w:t xml:space="preserve"> školy</w:t>
            </w:r>
          </w:p>
        </w:tc>
      </w:tr>
      <w:tr w:rsidR="009E4496" w:rsidRPr="00F73F57" w14:paraId="44FCE8B0" w14:textId="77777777" w:rsidTr="00820411">
        <w:tc>
          <w:tcPr>
            <w:tcW w:w="69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52B42" w14:textId="77777777" w:rsidR="009E4496" w:rsidRPr="00F73F57" w:rsidRDefault="009E4496" w:rsidP="00282293">
            <w:pPr>
              <w:pStyle w:val="udaj12"/>
              <w:rPr>
                <w:color w:val="061F57" w:themeColor="text2" w:themeShade="BF"/>
              </w:rPr>
            </w:pPr>
          </w:p>
        </w:tc>
        <w:tc>
          <w:tcPr>
            <w:tcW w:w="34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B94E48" w14:textId="77777777" w:rsidR="009E4496" w:rsidRPr="00F73F57" w:rsidRDefault="009E4496" w:rsidP="00282293">
            <w:pPr>
              <w:pStyle w:val="udaj12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 xml:space="preserve">2. </w:t>
            </w:r>
            <w:proofErr w:type="spellStart"/>
            <w:r w:rsidRPr="00F73F57">
              <w:rPr>
                <w:color w:val="061F57" w:themeColor="text2" w:themeShade="BF"/>
              </w:rPr>
              <w:t>pololetí</w:t>
            </w:r>
            <w:proofErr w:type="spellEnd"/>
            <w:r w:rsidRPr="00F73F57">
              <w:rPr>
                <w:color w:val="061F57" w:themeColor="text2" w:themeShade="BF"/>
              </w:rPr>
              <w:t xml:space="preserve"> školního </w:t>
            </w:r>
            <w:proofErr w:type="spellStart"/>
            <w:r w:rsidRPr="00F73F57">
              <w:rPr>
                <w:color w:val="061F57" w:themeColor="text2" w:themeShade="BF"/>
              </w:rPr>
              <w:t>roku</w:t>
            </w:r>
            <w:proofErr w:type="spellEnd"/>
            <w:r w:rsidRPr="00F73F57">
              <w:rPr>
                <w:color w:val="061F57" w:themeColor="text2" w:themeShade="BF"/>
              </w:rPr>
              <w:t xml:space="preserve"> 2019/20</w:t>
            </w:r>
          </w:p>
        </w:tc>
      </w:tr>
      <w:tr w:rsidR="009E4496" w:rsidRPr="00F73F57" w14:paraId="59324AB1" w14:textId="77777777" w:rsidTr="00820411">
        <w:tc>
          <w:tcPr>
            <w:tcW w:w="1041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AFAAA4" w14:textId="77777777" w:rsidR="009E4496" w:rsidRPr="00F73F57" w:rsidRDefault="009E4496" w:rsidP="00282293">
            <w:pPr>
              <w:pStyle w:val="udaj11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Třídy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zahrnuté</w:t>
            </w:r>
            <w:proofErr w:type="spellEnd"/>
            <w:r w:rsidRPr="00F73F57">
              <w:rPr>
                <w:color w:val="061F57" w:themeColor="text2" w:themeShade="BF"/>
              </w:rPr>
              <w:t xml:space="preserve"> do </w:t>
            </w:r>
            <w:proofErr w:type="spellStart"/>
            <w:r w:rsidRPr="00F73F57">
              <w:rPr>
                <w:color w:val="061F57" w:themeColor="text2" w:themeShade="BF"/>
              </w:rPr>
              <w:t>přehledu</w:t>
            </w:r>
            <w:proofErr w:type="spellEnd"/>
            <w:r w:rsidRPr="00F73F57">
              <w:rPr>
                <w:color w:val="061F57" w:themeColor="text2" w:themeShade="BF"/>
              </w:rPr>
              <w:t>:</w:t>
            </w:r>
          </w:p>
        </w:tc>
      </w:tr>
      <w:tr w:rsidR="009E4496" w:rsidRPr="00F73F57" w14:paraId="2F315717" w14:textId="77777777" w:rsidTr="00820411">
        <w:tc>
          <w:tcPr>
            <w:tcW w:w="1041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683E77" w14:textId="77777777" w:rsidR="009E4496" w:rsidRPr="00F73F57" w:rsidRDefault="009E4496" w:rsidP="00282293">
            <w:pPr>
              <w:pStyle w:val="udaj7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1.A 1.B 1.C 2.A 2.B 2.C 3.A 3.B 3.C 4.A 4.B 4.C 5.A 5.B 5.C 6.A 6.B 6.C 6.D 7.A 7.B 7.C 8.A 8.B 8.C 9.A 9.B 9.C</w:t>
            </w:r>
          </w:p>
        </w:tc>
      </w:tr>
      <w:tr w:rsidR="009E4496" w:rsidRPr="00F73F57" w14:paraId="13A5221F" w14:textId="77777777" w:rsidTr="00820411"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</w:tcPr>
          <w:p w14:paraId="12E6CA93" w14:textId="77777777" w:rsidR="009E4496" w:rsidRPr="00F73F57" w:rsidRDefault="009E4496" w:rsidP="00282293">
            <w:pPr>
              <w:pStyle w:val="udaj13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Předmět</w:t>
            </w:r>
            <w:proofErr w:type="spellEnd"/>
          </w:p>
        </w:tc>
        <w:tc>
          <w:tcPr>
            <w:tcW w:w="3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62C3D" w14:textId="77777777" w:rsidR="009E4496" w:rsidRPr="00F73F57" w:rsidRDefault="009E4496" w:rsidP="00282293">
            <w:pPr>
              <w:pStyle w:val="udaj13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Počty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známek</w:t>
            </w:r>
            <w:proofErr w:type="spellEnd"/>
          </w:p>
        </w:tc>
        <w:tc>
          <w:tcPr>
            <w:tcW w:w="17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0BFAE7" w14:textId="77777777" w:rsidR="009E4496" w:rsidRPr="00F73F57" w:rsidRDefault="009E4496" w:rsidP="00282293">
            <w:pPr>
              <w:pStyle w:val="udaj3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Počet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klasif</w:t>
            </w:r>
            <w:proofErr w:type="spellEnd"/>
            <w:r w:rsidRPr="00F73F57">
              <w:rPr>
                <w:color w:val="061F57" w:themeColor="text2" w:themeShade="BF"/>
              </w:rPr>
              <w:t xml:space="preserve">. </w:t>
            </w:r>
            <w:proofErr w:type="spellStart"/>
            <w:r w:rsidRPr="00F73F57">
              <w:rPr>
                <w:color w:val="061F57" w:themeColor="text2" w:themeShade="BF"/>
              </w:rPr>
              <w:t>žáků</w:t>
            </w:r>
            <w:proofErr w:type="spellEnd"/>
          </w:p>
        </w:tc>
      </w:tr>
      <w:tr w:rsidR="009E4496" w:rsidRPr="00F73F57" w14:paraId="6C3B8120" w14:textId="77777777" w:rsidTr="00820411">
        <w:tc>
          <w:tcPr>
            <w:tcW w:w="97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1ACD90" w14:textId="77777777" w:rsidR="009E4496" w:rsidRPr="00F73F57" w:rsidRDefault="009E4496" w:rsidP="00282293">
            <w:pPr>
              <w:pStyle w:val="udaj9"/>
              <w:rPr>
                <w:color w:val="061F57" w:themeColor="text2" w:themeShade="BF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14:paraId="3C4CE009" w14:textId="77777777" w:rsidR="009E4496" w:rsidRPr="00F73F57" w:rsidRDefault="009E4496" w:rsidP="00282293">
            <w:pPr>
              <w:pStyle w:val="udaj9"/>
              <w:rPr>
                <w:color w:val="061F57" w:themeColor="text2" w:themeShade="BF"/>
                <w:sz w:val="18"/>
                <w:szCs w:val="18"/>
              </w:rPr>
            </w:pPr>
            <w:proofErr w:type="spellStart"/>
            <w:r w:rsidRPr="00F73F57">
              <w:rPr>
                <w:color w:val="061F57" w:themeColor="text2" w:themeShade="BF"/>
                <w:sz w:val="18"/>
                <w:szCs w:val="18"/>
              </w:rPr>
              <w:t>Průměr</w:t>
            </w:r>
            <w:proofErr w:type="spellEnd"/>
          </w:p>
        </w:tc>
      </w:tr>
      <w:tr w:rsidR="009E4496" w:rsidRPr="00F73F57" w14:paraId="76D38A39" w14:textId="77777777" w:rsidTr="00820411"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</w:tcPr>
          <w:p w14:paraId="41D589E2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</w:p>
        </w:tc>
        <w:tc>
          <w:tcPr>
            <w:tcW w:w="526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177440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   2   3   4   5   N   U</w:t>
            </w:r>
          </w:p>
        </w:tc>
      </w:tr>
    </w:tbl>
    <w:p w14:paraId="104D9CDD" w14:textId="77777777" w:rsidR="009E4496" w:rsidRPr="00F73F57" w:rsidRDefault="009E4496" w:rsidP="009E449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61F57" w:themeColor="text2" w:themeShade="BF"/>
          <w:sz w:val="24"/>
          <w:szCs w:val="24"/>
          <w:lang w:val="en-US"/>
        </w:rPr>
      </w:pPr>
    </w:p>
    <w:tbl>
      <w:tblPr>
        <w:tblW w:w="0" w:type="auto"/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509"/>
        <w:gridCol w:w="4638"/>
        <w:gridCol w:w="3693"/>
        <w:gridCol w:w="945"/>
        <w:gridCol w:w="661"/>
      </w:tblGrid>
      <w:tr w:rsidR="009E4496" w:rsidRPr="00F73F57" w14:paraId="7B5F673A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0C878F86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Chv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4799B4DC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Chování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6EBC4A10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685   -   -   -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48724877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685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6352D26C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1.000</w:t>
            </w:r>
          </w:p>
        </w:tc>
      </w:tr>
      <w:tr w:rsidR="009E4496" w:rsidRPr="00F73F57" w14:paraId="53EF5605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16080ECA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Čj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4E2C1274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Český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jazyk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0BCCD964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255 189 150  75  14   2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4CBC7E5C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683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76486FA0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2.127</w:t>
            </w:r>
          </w:p>
        </w:tc>
      </w:tr>
      <w:tr w:rsidR="009E4496" w:rsidRPr="00F73F57" w14:paraId="77772A45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1FC3D243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A</w:t>
            </w:r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36662304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Anglický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jazyk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075A1FA8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385 158  89  42  11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277D2349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685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06BF644A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1.739</w:t>
            </w:r>
          </w:p>
        </w:tc>
      </w:tr>
      <w:tr w:rsidR="009E4496" w:rsidRPr="00F73F57" w14:paraId="2D6FEF29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319D8C88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D</w:t>
            </w:r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042513CD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Dějepis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1D756383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135 121  59  31   7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3B77495E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353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6A467E80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2.020</w:t>
            </w:r>
          </w:p>
        </w:tc>
      </w:tr>
      <w:tr w:rsidR="009E4496" w:rsidRPr="00F73F57" w14:paraId="1018A266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3A36B8A2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Ov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6055F64B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Občanská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výchova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5CD6741C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184 127  32  10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2A314059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353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3E7E5892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1.626</w:t>
            </w:r>
          </w:p>
        </w:tc>
      </w:tr>
      <w:tr w:rsidR="009E4496" w:rsidRPr="00F73F57" w14:paraId="44A32E3D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1C1ACFDD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Z</w:t>
            </w:r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4BA51C96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Zeměpis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18469564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106 138  64  33  12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66DDCA35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353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65A34BE3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2.170</w:t>
            </w:r>
          </w:p>
        </w:tc>
      </w:tr>
      <w:tr w:rsidR="009E4496" w:rsidRPr="00F73F57" w14:paraId="7167E7C4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4331ADC8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Pr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63E4A067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Prvouka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54EA8BF3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181  15   1   -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4507BEC5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197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552E6F12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1.086</w:t>
            </w:r>
          </w:p>
        </w:tc>
      </w:tr>
      <w:tr w:rsidR="009E4496" w:rsidRPr="00F73F57" w14:paraId="643168C1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3A334F6D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Vl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5D7AE0F0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Vlastivěda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4E1436F2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82  24  15  10   4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788CC0FF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135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4AD4E3BB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1.741</w:t>
            </w:r>
          </w:p>
        </w:tc>
      </w:tr>
      <w:tr w:rsidR="009E4496" w:rsidRPr="00F73F57" w14:paraId="4B7786A7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568C9C90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M</w:t>
            </w:r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6B5F2217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Matematika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3BABCE22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336 180 104  46  18   1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490FB8E8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684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7B356BDA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1.874</w:t>
            </w:r>
          </w:p>
        </w:tc>
      </w:tr>
      <w:tr w:rsidR="009E4496" w:rsidRPr="00F73F57" w14:paraId="18492765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43758345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Pv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0E39B64D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Přírodověda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57135F58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78  40  10   6   1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1D3D95BA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135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5EA5C37B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1.607</w:t>
            </w:r>
          </w:p>
        </w:tc>
      </w:tr>
      <w:tr w:rsidR="009E4496" w:rsidRPr="00F73F57" w14:paraId="18B4CC8D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4978FBC6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P</w:t>
            </w:r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415FA99B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Přírodopis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0DFA6E83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93 150  61  41   8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5B6E4AD7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353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3139FD3D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2.210</w:t>
            </w:r>
          </w:p>
        </w:tc>
      </w:tr>
      <w:tr w:rsidR="009E4496" w:rsidRPr="00F73F57" w14:paraId="5C966076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6B180A52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F</w:t>
            </w:r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1450E879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Fyzika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7EF32705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149 127  48  27   2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512CEC71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353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43778E2E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1.884</w:t>
            </w:r>
          </w:p>
        </w:tc>
      </w:tr>
      <w:tr w:rsidR="009E4496" w:rsidRPr="00F73F57" w14:paraId="165DF251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0FFF8256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FJ</w:t>
            </w:r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5837CD32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Francouzský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jazyk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6FC7DA97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2   3   4   1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6119D47B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36F955D1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2.400</w:t>
            </w:r>
          </w:p>
        </w:tc>
      </w:tr>
      <w:tr w:rsidR="009E4496" w:rsidRPr="00F73F57" w14:paraId="5F9890F0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2D25DA87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Ch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203D435D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Chemie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694E03D9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27  38  64  32   5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70F69D75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166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4003747C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2.699</w:t>
            </w:r>
          </w:p>
        </w:tc>
      </w:tr>
      <w:tr w:rsidR="009E4496" w:rsidRPr="00F73F57" w14:paraId="30319CAD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7AFD237F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Hv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5C47B6F2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 xml:space="preserve">Hudební </w:t>
            </w:r>
            <w:proofErr w:type="spellStart"/>
            <w:r w:rsidRPr="00F73F57">
              <w:rPr>
                <w:color w:val="061F57" w:themeColor="text2" w:themeShade="BF"/>
              </w:rPr>
              <w:t>výchova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46424CD6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558  96  19  12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788A8F4C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685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76A8437A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1.248</w:t>
            </w:r>
          </w:p>
        </w:tc>
      </w:tr>
      <w:tr w:rsidR="009E4496" w:rsidRPr="00F73F57" w14:paraId="5E38395E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7A546E56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Vv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1419E31D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Výtvarná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výchova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402A8B67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641  42   2   -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3B32CD47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685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26F9F4FC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1.067</w:t>
            </w:r>
          </w:p>
        </w:tc>
      </w:tr>
      <w:tr w:rsidR="009E4496" w:rsidRPr="00F73F57" w14:paraId="6D7AF446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2DFDB27A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Pc</w:t>
            </w:r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78B4B84D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Pracovní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činnosti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480F54D6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647  37   1   -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0F36811E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685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39041A8A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1.057</w:t>
            </w:r>
          </w:p>
        </w:tc>
      </w:tr>
      <w:tr w:rsidR="009E4496" w:rsidRPr="00F73F57" w14:paraId="15656490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20FA20F6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Tv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36CF36D7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Tělesná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výchova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467795CB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639  35   2   -   -   -   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74BA75B8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676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3043000B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1.058</w:t>
            </w:r>
          </w:p>
        </w:tc>
      </w:tr>
      <w:tr w:rsidR="009E4496" w:rsidRPr="00F73F57" w14:paraId="2E937C33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6DCFB57C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Vkz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547259B2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Výchova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ke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zdraví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41E7E10C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224  30  12   2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77B16BF6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268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6C87BE11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1.224</w:t>
            </w:r>
          </w:p>
        </w:tc>
      </w:tr>
      <w:tr w:rsidR="009E4496" w:rsidRPr="00F73F57" w14:paraId="64D74359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6B108B43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Rj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74BB8844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Ruský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jazyk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59678D84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49  44  25   9   3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74ACE1AF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275AE386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2.023</w:t>
            </w:r>
          </w:p>
        </w:tc>
      </w:tr>
      <w:tr w:rsidR="009E4496" w:rsidRPr="00F73F57" w14:paraId="047ABBCE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313FABF6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Ph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72B4D528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Pohybové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hry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1E6242BD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33   -   -   -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3AA71305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33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36916FCC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1.000</w:t>
            </w:r>
          </w:p>
        </w:tc>
      </w:tr>
      <w:tr w:rsidR="009E4496" w:rsidRPr="00F73F57" w14:paraId="0118E7B2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73838761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CvM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17ED8143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Cvičení</w:t>
            </w:r>
            <w:proofErr w:type="spellEnd"/>
            <w:r w:rsidRPr="00F73F57">
              <w:rPr>
                <w:color w:val="061F57" w:themeColor="text2" w:themeShade="BF"/>
              </w:rPr>
              <w:t xml:space="preserve"> z M</w:t>
            </w: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0D84A5E9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32  22   -   -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34DD8275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54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30E29FCA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1.407</w:t>
            </w:r>
          </w:p>
        </w:tc>
      </w:tr>
      <w:tr w:rsidR="009E4496" w:rsidRPr="00F73F57" w14:paraId="7CFC8727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337D4CF0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Inf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68FD72A5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Informatika</w:t>
            </w:r>
            <w:proofErr w:type="spellEnd"/>
            <w:r w:rsidRPr="00F73F57">
              <w:rPr>
                <w:color w:val="061F57" w:themeColor="text2" w:themeShade="BF"/>
              </w:rPr>
              <w:t xml:space="preserve"> a </w:t>
            </w:r>
            <w:proofErr w:type="spellStart"/>
            <w:r w:rsidRPr="00F73F57">
              <w:rPr>
                <w:color w:val="061F57" w:themeColor="text2" w:themeShade="BF"/>
              </w:rPr>
              <w:t>počítače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5E241904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275  33   -   -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29E0945B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308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27A84219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1.107</w:t>
            </w:r>
          </w:p>
        </w:tc>
      </w:tr>
      <w:tr w:rsidR="009E4496" w:rsidRPr="00F73F57" w14:paraId="0AAC709E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7ED9EDB5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KAj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0981336A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Konverzace</w:t>
            </w:r>
            <w:proofErr w:type="spellEnd"/>
            <w:r w:rsidRPr="00F73F57">
              <w:rPr>
                <w:color w:val="061F57" w:themeColor="text2" w:themeShade="BF"/>
              </w:rPr>
              <w:t xml:space="preserve"> v </w:t>
            </w:r>
            <w:proofErr w:type="spellStart"/>
            <w:r w:rsidRPr="00F73F57">
              <w:rPr>
                <w:color w:val="061F57" w:themeColor="text2" w:themeShade="BF"/>
              </w:rPr>
              <w:t>Aj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3C9E2A52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39   9   2   -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1ACA6A34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50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6258FB45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1.260</w:t>
            </w:r>
          </w:p>
        </w:tc>
      </w:tr>
      <w:tr w:rsidR="009E4496" w:rsidRPr="00F73F57" w14:paraId="2F305F5A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14691C1E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Dom</w:t>
            </w:r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1F685FA6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Domácnost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022A385A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9   5   -   -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28C08E64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7E2366EC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1.357</w:t>
            </w:r>
          </w:p>
        </w:tc>
      </w:tr>
      <w:tr w:rsidR="009E4496" w:rsidRPr="00F73F57" w14:paraId="6A97C5EF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6DC6BDA9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Na</w:t>
            </w:r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7C66DE8C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Náboženství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11749F44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6   -   -   -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420EB7AA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49A8C4EE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1.000</w:t>
            </w:r>
          </w:p>
        </w:tc>
      </w:tr>
      <w:tr w:rsidR="009E4496" w:rsidRPr="00F73F57" w14:paraId="53B107A8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5B915C1B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Nj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7287626E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Německý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jazyk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4ED80202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34  19  17   9   2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4FD1DDDE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81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41397101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2.086</w:t>
            </w:r>
          </w:p>
        </w:tc>
      </w:tr>
      <w:tr w:rsidR="009E4496" w:rsidRPr="00F73F57" w14:paraId="6ADC06E4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497F9F22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HS</w:t>
            </w:r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4008B2CB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 xml:space="preserve">Hudební </w:t>
            </w:r>
            <w:proofErr w:type="spellStart"/>
            <w:r w:rsidRPr="00F73F57">
              <w:rPr>
                <w:color w:val="061F57" w:themeColor="text2" w:themeShade="BF"/>
              </w:rPr>
              <w:t>seminář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28BFEE9D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19   -   -   -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6631C0D8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1DC00712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1.000</w:t>
            </w:r>
          </w:p>
        </w:tc>
      </w:tr>
      <w:tr w:rsidR="009E4496" w:rsidRPr="00F73F57" w14:paraId="2721AD7A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1601525D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PřP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4BC1853D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Přírodovědná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praktika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5A214BA0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13   -   -   -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4A5F2A7E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3FEDF6CB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1.000</w:t>
            </w:r>
          </w:p>
        </w:tc>
      </w:tr>
      <w:tr w:rsidR="009E4496" w:rsidRPr="00F73F57" w14:paraId="4EA9D627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5208F218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Mv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3C3C5537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Mediální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výchova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719DF84B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14   -   -   -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544B42DE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66510E98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1.000</w:t>
            </w:r>
          </w:p>
        </w:tc>
      </w:tr>
      <w:tr w:rsidR="009E4496" w:rsidRPr="00F73F57" w14:paraId="549098CF" w14:textId="77777777" w:rsidTr="00282293"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64897673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Šj</w:t>
            </w:r>
            <w:proofErr w:type="spellEnd"/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14:paraId="08920348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Španělský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jazyk</w:t>
            </w:r>
            <w:proofErr w:type="spellEnd"/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64948B0A" w14:textId="77777777" w:rsidR="009E4496" w:rsidRPr="00F73F57" w:rsidRDefault="009E4496" w:rsidP="00282293">
            <w:pPr>
              <w:pStyle w:val="udaj1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12  14   7   2   -   -   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31A6ED14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35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6BE1E810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1.971</w:t>
            </w:r>
          </w:p>
        </w:tc>
      </w:tr>
    </w:tbl>
    <w:p w14:paraId="4A4325B9" w14:textId="77777777" w:rsidR="009E4496" w:rsidRPr="00F73F57" w:rsidRDefault="009E4496" w:rsidP="009E449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61F57" w:themeColor="text2" w:themeShade="BF"/>
          <w:sz w:val="24"/>
          <w:szCs w:val="24"/>
          <w:lang w:val="en-US"/>
        </w:rPr>
      </w:pPr>
    </w:p>
    <w:tbl>
      <w:tblPr>
        <w:tblW w:w="0" w:type="auto"/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3001"/>
        <w:gridCol w:w="795"/>
        <w:gridCol w:w="2267"/>
        <w:gridCol w:w="2116"/>
        <w:gridCol w:w="1036"/>
        <w:gridCol w:w="1199"/>
      </w:tblGrid>
      <w:tr w:rsidR="009E4496" w:rsidRPr="00F73F57" w14:paraId="28C40830" w14:textId="77777777" w:rsidTr="00282293"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14:paraId="0D0B12F6" w14:textId="77777777" w:rsidR="009E4496" w:rsidRPr="00F73F57" w:rsidRDefault="009E4496" w:rsidP="00282293">
            <w:pPr>
              <w:pStyle w:val="udaj12"/>
              <w:rPr>
                <w:color w:val="061F57" w:themeColor="text2" w:themeShade="BF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7CE3184B" w14:textId="77777777" w:rsidR="009E4496" w:rsidRPr="00F73F57" w:rsidRDefault="009E4496" w:rsidP="00282293">
            <w:pPr>
              <w:pStyle w:val="udaj12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1.583</w:t>
            </w:r>
          </w:p>
        </w:tc>
        <w:tc>
          <w:tcPr>
            <w:tcW w:w="66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27E68A" w14:textId="77777777" w:rsidR="009E4496" w:rsidRPr="00F73F57" w:rsidRDefault="009E4496" w:rsidP="00282293">
            <w:pPr>
              <w:pStyle w:val="udaj12"/>
              <w:rPr>
                <w:color w:val="061F57" w:themeColor="text2" w:themeShade="BF"/>
              </w:rPr>
            </w:pPr>
          </w:p>
        </w:tc>
      </w:tr>
      <w:tr w:rsidR="009E4496" w:rsidRPr="00F73F57" w14:paraId="39C511BD" w14:textId="77777777" w:rsidTr="00282293">
        <w:tc>
          <w:tcPr>
            <w:tcW w:w="60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7ADAEE" w14:textId="77777777" w:rsidR="009E4496" w:rsidRPr="00F73F57" w:rsidRDefault="009E4496" w:rsidP="00282293">
            <w:pPr>
              <w:pStyle w:val="udaj9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Celkový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průměrný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prospěch</w:t>
            </w:r>
            <w:proofErr w:type="spellEnd"/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1B2D8680" w14:textId="77777777" w:rsidR="009E4496" w:rsidRPr="00F73F57" w:rsidRDefault="009E4496" w:rsidP="00282293">
            <w:pPr>
              <w:pStyle w:val="udaj6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Zameškané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hodiny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14:paraId="3C8D8C28" w14:textId="77777777" w:rsidR="009E4496" w:rsidRPr="00F73F57" w:rsidRDefault="009E4496" w:rsidP="00282293">
            <w:pPr>
              <w:pStyle w:val="udaj6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Celkem</w:t>
            </w:r>
            <w:proofErr w:type="spellEnd"/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1D46A217" w14:textId="77777777" w:rsidR="009E4496" w:rsidRPr="00F73F57" w:rsidRDefault="009E4496" w:rsidP="00282293">
            <w:pPr>
              <w:pStyle w:val="udaj6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 xml:space="preserve">Na </w:t>
            </w:r>
            <w:proofErr w:type="spellStart"/>
            <w:r w:rsidRPr="00F73F57">
              <w:rPr>
                <w:color w:val="061F57" w:themeColor="text2" w:themeShade="BF"/>
              </w:rPr>
              <w:t>žáka</w:t>
            </w:r>
            <w:proofErr w:type="spellEnd"/>
          </w:p>
        </w:tc>
      </w:tr>
    </w:tbl>
    <w:p w14:paraId="58466124" w14:textId="77777777" w:rsidR="009E4496" w:rsidRPr="00F73F57" w:rsidRDefault="009E4496" w:rsidP="009E449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61F57" w:themeColor="text2" w:themeShade="BF"/>
          <w:sz w:val="24"/>
          <w:szCs w:val="24"/>
          <w:lang w:val="en-US"/>
        </w:rPr>
      </w:pPr>
    </w:p>
    <w:tbl>
      <w:tblPr>
        <w:tblW w:w="0" w:type="auto"/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1215"/>
        <w:gridCol w:w="2581"/>
        <w:gridCol w:w="2267"/>
        <w:gridCol w:w="2116"/>
        <w:gridCol w:w="1036"/>
        <w:gridCol w:w="1199"/>
      </w:tblGrid>
      <w:tr w:rsidR="009E4496" w:rsidRPr="00F73F57" w14:paraId="7592EB22" w14:textId="77777777" w:rsidTr="00282293"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1F0987FC" w14:textId="77777777" w:rsidR="009E4496" w:rsidRPr="00F73F57" w:rsidRDefault="009E4496" w:rsidP="00282293">
            <w:pPr>
              <w:pStyle w:val="udaj6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br w:type="page"/>
            </w:r>
            <w:proofErr w:type="spellStart"/>
            <w:r w:rsidRPr="00F73F57">
              <w:rPr>
                <w:color w:val="061F57" w:themeColor="text2" w:themeShade="BF"/>
              </w:rPr>
              <w:t>Stupeň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hodnocení</w:t>
            </w:r>
            <w:proofErr w:type="spellEnd"/>
            <w:r w:rsidRPr="00F73F57">
              <w:rPr>
                <w:color w:val="061F57" w:themeColor="text2" w:themeShade="BF"/>
              </w:rPr>
              <w:t xml:space="preserve"> </w:t>
            </w:r>
            <w:proofErr w:type="spellStart"/>
            <w:r w:rsidRPr="00F73F57">
              <w:rPr>
                <w:color w:val="061F57" w:themeColor="text2" w:themeShade="BF"/>
              </w:rPr>
              <w:t>prospěchu</w:t>
            </w:r>
            <w:proofErr w:type="spellEnd"/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</w:tcPr>
          <w:p w14:paraId="4BB28339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prospěl</w:t>
            </w:r>
            <w:proofErr w:type="spellEnd"/>
            <w:r w:rsidRPr="00F73F57">
              <w:rPr>
                <w:color w:val="061F57" w:themeColor="text2" w:themeShade="BF"/>
              </w:rPr>
              <w:t xml:space="preserve"> s </w:t>
            </w:r>
            <w:proofErr w:type="spellStart"/>
            <w:r w:rsidRPr="00F73F57">
              <w:rPr>
                <w:color w:val="061F57" w:themeColor="text2" w:themeShade="BF"/>
              </w:rPr>
              <w:t>vyznamenáním</w:t>
            </w:r>
            <w:bookmarkStart w:id="0" w:name="_GoBack"/>
            <w:bookmarkEnd w:id="0"/>
            <w:proofErr w:type="spellEnd"/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1A60EFC9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383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13DBAFD7" w14:textId="74F11ED0" w:rsidR="009E4496" w:rsidRPr="00F73F57" w:rsidRDefault="001952F4" w:rsidP="00282293">
            <w:pPr>
              <w:pStyle w:val="udaj4"/>
              <w:rPr>
                <w:color w:val="061F57" w:themeColor="text2" w:themeShade="BF"/>
              </w:rPr>
            </w:pPr>
            <w:r>
              <w:rPr>
                <w:color w:val="061F57" w:themeColor="text2" w:themeShade="BF"/>
              </w:rPr>
              <w:t xml:space="preserve">        </w:t>
            </w:r>
            <w:proofErr w:type="spellStart"/>
            <w:r w:rsidR="009E4496" w:rsidRPr="00F73F57">
              <w:rPr>
                <w:color w:val="061F57" w:themeColor="text2" w:themeShade="BF"/>
              </w:rPr>
              <w:t>omluvených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14:paraId="6DF578F6" w14:textId="77777777" w:rsidR="009E4496" w:rsidRPr="00F73F57" w:rsidRDefault="009E4496" w:rsidP="001952F4">
            <w:pPr>
              <w:pStyle w:val="udaj5"/>
              <w:jc w:val="left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12962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7D2E557F" w14:textId="77777777" w:rsidR="009E4496" w:rsidRPr="00F73F57" w:rsidRDefault="009E4496" w:rsidP="001952F4">
            <w:pPr>
              <w:pStyle w:val="udaj5"/>
              <w:jc w:val="left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18.923</w:t>
            </w:r>
          </w:p>
        </w:tc>
      </w:tr>
      <w:tr w:rsidR="009E4496" w:rsidRPr="00F73F57" w14:paraId="3C7263C2" w14:textId="77777777" w:rsidTr="00282293"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20537D40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</w:tcPr>
          <w:p w14:paraId="3DF8CA81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prospěl</w:t>
            </w:r>
            <w:proofErr w:type="spellEnd"/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0C7D90EE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273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482DBAAD" w14:textId="613818A8" w:rsidR="009E4496" w:rsidRPr="00F73F57" w:rsidRDefault="001952F4" w:rsidP="00282293">
            <w:pPr>
              <w:pStyle w:val="udaj4"/>
              <w:rPr>
                <w:color w:val="061F57" w:themeColor="text2" w:themeShade="BF"/>
              </w:rPr>
            </w:pPr>
            <w:r>
              <w:rPr>
                <w:color w:val="061F57" w:themeColor="text2" w:themeShade="BF"/>
              </w:rPr>
              <w:t xml:space="preserve">        </w:t>
            </w:r>
            <w:proofErr w:type="spellStart"/>
            <w:r w:rsidR="009E4496" w:rsidRPr="00F73F57">
              <w:rPr>
                <w:color w:val="061F57" w:themeColor="text2" w:themeShade="BF"/>
              </w:rPr>
              <w:t>neomluvených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14:paraId="1D5F4BE0" w14:textId="4016D20D" w:rsidR="009E4496" w:rsidRPr="00F73F57" w:rsidRDefault="001952F4" w:rsidP="001952F4">
            <w:pPr>
              <w:pStyle w:val="udaj5"/>
              <w:jc w:val="left"/>
              <w:rPr>
                <w:color w:val="061F57" w:themeColor="text2" w:themeShade="BF"/>
              </w:rPr>
            </w:pPr>
            <w:r>
              <w:rPr>
                <w:color w:val="061F57" w:themeColor="text2" w:themeShade="BF"/>
              </w:rPr>
              <w:t xml:space="preserve">     </w:t>
            </w:r>
            <w:r w:rsidR="009E4496" w:rsidRPr="00F73F57">
              <w:rPr>
                <w:color w:val="061F57" w:themeColor="text2" w:themeShade="BF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6BEE9FB9" w14:textId="46852193" w:rsidR="009E4496" w:rsidRPr="00F73F57" w:rsidRDefault="001952F4" w:rsidP="001952F4">
            <w:pPr>
              <w:pStyle w:val="udaj5"/>
              <w:jc w:val="left"/>
              <w:rPr>
                <w:color w:val="061F57" w:themeColor="text2" w:themeShade="BF"/>
              </w:rPr>
            </w:pPr>
            <w:r>
              <w:rPr>
                <w:color w:val="061F57" w:themeColor="text2" w:themeShade="BF"/>
              </w:rPr>
              <w:t xml:space="preserve">       </w:t>
            </w:r>
            <w:r w:rsidR="009E4496" w:rsidRPr="00F73F57">
              <w:rPr>
                <w:color w:val="061F57" w:themeColor="text2" w:themeShade="BF"/>
              </w:rPr>
              <w:t>0</w:t>
            </w:r>
          </w:p>
        </w:tc>
      </w:tr>
      <w:tr w:rsidR="009E4496" w:rsidRPr="00F73F57" w14:paraId="2B895DD5" w14:textId="77777777" w:rsidTr="00282293"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0B69E485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</w:tcPr>
          <w:p w14:paraId="78706A06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neprospěl</w:t>
            </w:r>
            <w:proofErr w:type="spellEnd"/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0BA072BA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29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255DF781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14:paraId="20ECD09B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380B7B63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</w:p>
        </w:tc>
      </w:tr>
      <w:tr w:rsidR="009E4496" w:rsidRPr="00F73F57" w14:paraId="65AABE4D" w14:textId="77777777" w:rsidTr="00282293"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4FE17830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</w:tcPr>
          <w:p w14:paraId="17CCB20A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  <w:proofErr w:type="spellStart"/>
            <w:r w:rsidRPr="00F73F57">
              <w:rPr>
                <w:color w:val="061F57" w:themeColor="text2" w:themeShade="BF"/>
              </w:rPr>
              <w:t>nehodnocen</w:t>
            </w:r>
            <w:proofErr w:type="spellEnd"/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22D6F2FD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  <w:r w:rsidRPr="00F73F57">
              <w:rPr>
                <w:color w:val="061F57" w:themeColor="text2" w:themeShade="BF"/>
              </w:rPr>
              <w:t>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2B34A715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14:paraId="1DFA9BEF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323CE85B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</w:p>
        </w:tc>
      </w:tr>
      <w:tr w:rsidR="009E4496" w:rsidRPr="00F73F57" w14:paraId="3C3A262B" w14:textId="77777777" w:rsidTr="00282293">
        <w:tc>
          <w:tcPr>
            <w:tcW w:w="60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53889B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39AC8D15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14:paraId="2BAD3240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2E6D9000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</w:tr>
    </w:tbl>
    <w:p w14:paraId="1DD7151E" w14:textId="7EF71CF4" w:rsidR="009E4496" w:rsidRPr="00F73F57" w:rsidRDefault="009E4496" w:rsidP="009E4496">
      <w:pPr>
        <w:pStyle w:val="udaj4"/>
        <w:rPr>
          <w:color w:val="061F57" w:themeColor="text2" w:themeShade="BF"/>
        </w:rPr>
      </w:pPr>
    </w:p>
    <w:p w14:paraId="7658612F" w14:textId="77777777" w:rsidR="00AA3287" w:rsidRPr="00F73F57" w:rsidRDefault="00AA3287" w:rsidP="009E4496">
      <w:pPr>
        <w:pStyle w:val="udaj4"/>
        <w:rPr>
          <w:color w:val="061F57" w:themeColor="text2" w:themeShade="BF"/>
        </w:rPr>
      </w:pPr>
    </w:p>
    <w:p w14:paraId="73D7AAFD" w14:textId="77777777" w:rsidR="00AA3287" w:rsidRPr="00F73F57" w:rsidRDefault="00AA3287" w:rsidP="009E4496">
      <w:pPr>
        <w:pStyle w:val="udaj4"/>
        <w:rPr>
          <w:color w:val="061F57" w:themeColor="text2" w:themeShade="BF"/>
        </w:rPr>
      </w:pPr>
    </w:p>
    <w:p w14:paraId="58ABE771" w14:textId="0F882D32" w:rsidR="009E4496" w:rsidRPr="00F73F57" w:rsidRDefault="00B20D06" w:rsidP="00AB02A7">
      <w:pPr>
        <w:spacing w:after="20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lastRenderedPageBreak/>
        <w:br/>
      </w: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="004F66C3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Ve školním roce 2019/2020 </w:t>
      </w:r>
      <w:r w:rsidR="00A10198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škola přešla</w:t>
      </w:r>
      <w:r w:rsidR="004F66C3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na </w:t>
      </w:r>
      <w:r w:rsidR="004F66C3" w:rsidRPr="00F73F57">
        <w:rPr>
          <w:rFonts w:cstheme="minorHAnsi"/>
          <w:noProof/>
          <w:color w:val="061F57" w:themeColor="text2" w:themeShade="BF"/>
          <w:sz w:val="24"/>
          <w:szCs w:val="24"/>
        </w:rPr>
        <w:t>elektronické třídní knihy</w:t>
      </w:r>
      <w:r w:rsidR="00D44F0D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, </w:t>
      </w:r>
      <w:r w:rsidR="00A10198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využívána byla</w:t>
      </w:r>
      <w:r w:rsidR="00D44F0D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D44F0D" w:rsidRPr="00F73F57">
        <w:rPr>
          <w:rFonts w:cstheme="minorHAnsi"/>
          <w:noProof/>
          <w:color w:val="061F57" w:themeColor="text2" w:themeShade="BF"/>
          <w:sz w:val="24"/>
          <w:szCs w:val="24"/>
        </w:rPr>
        <w:t>elektronick</w:t>
      </w:r>
      <w:r w:rsidR="00A10198" w:rsidRPr="00F73F57">
        <w:rPr>
          <w:rFonts w:cstheme="minorHAnsi"/>
          <w:noProof/>
          <w:color w:val="061F57" w:themeColor="text2" w:themeShade="BF"/>
          <w:sz w:val="24"/>
          <w:szCs w:val="24"/>
        </w:rPr>
        <w:t>á</w:t>
      </w:r>
      <w:r w:rsidR="00E65D59" w:rsidRPr="00F73F57">
        <w:rPr>
          <w:rFonts w:cstheme="minorHAnsi"/>
          <w:noProof/>
          <w:color w:val="061F57" w:themeColor="text2" w:themeShade="BF"/>
          <w:sz w:val="24"/>
          <w:szCs w:val="24"/>
        </w:rPr>
        <w:t xml:space="preserve"> </w:t>
      </w:r>
      <w:r w:rsidR="00D44F0D" w:rsidRPr="00F73F57">
        <w:rPr>
          <w:rFonts w:cstheme="minorHAnsi"/>
          <w:noProof/>
          <w:color w:val="061F57" w:themeColor="text2" w:themeShade="BF"/>
          <w:sz w:val="24"/>
          <w:szCs w:val="24"/>
        </w:rPr>
        <w:t>žákovsk</w:t>
      </w:r>
      <w:r w:rsidR="00E65D59" w:rsidRPr="00F73F57">
        <w:rPr>
          <w:rFonts w:cstheme="minorHAnsi"/>
          <w:noProof/>
          <w:color w:val="061F57" w:themeColor="text2" w:themeShade="BF"/>
          <w:sz w:val="24"/>
          <w:szCs w:val="24"/>
        </w:rPr>
        <w:t>á</w:t>
      </w:r>
      <w:r w:rsidR="00D44F0D" w:rsidRPr="00F73F57">
        <w:rPr>
          <w:rFonts w:cstheme="minorHAnsi"/>
          <w:noProof/>
          <w:color w:val="061F57" w:themeColor="text2" w:themeShade="BF"/>
          <w:sz w:val="24"/>
          <w:szCs w:val="24"/>
        </w:rPr>
        <w:t xml:space="preserve"> knížk</w:t>
      </w:r>
      <w:r w:rsidR="00033B55" w:rsidRPr="00F73F57">
        <w:rPr>
          <w:rFonts w:cstheme="minorHAnsi"/>
          <w:noProof/>
          <w:color w:val="061F57" w:themeColor="text2" w:themeShade="BF"/>
          <w:sz w:val="24"/>
          <w:szCs w:val="24"/>
        </w:rPr>
        <w:t>a</w:t>
      </w:r>
      <w:r w:rsidR="00D44F0D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, nadále </w:t>
      </w:r>
      <w:r w:rsidR="00E65D5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byly zachovány</w:t>
      </w:r>
      <w:r w:rsidR="00D44F0D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také papírové žákovské knížky</w:t>
      </w:r>
      <w:r w:rsidR="00C47DD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. </w:t>
      </w:r>
      <w:r w:rsidR="00AA3287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="00BE649F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Druhým rokem</w:t>
      </w:r>
      <w:r w:rsidR="008542DA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033B55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škola využívá</w:t>
      </w:r>
      <w:r w:rsidR="008542DA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tzv</w:t>
      </w:r>
      <w:r w:rsidR="008542DA" w:rsidRPr="00F73F57">
        <w:rPr>
          <w:rFonts w:cstheme="minorHAnsi"/>
          <w:noProof/>
          <w:color w:val="061F57" w:themeColor="text2" w:themeShade="BF"/>
          <w:sz w:val="24"/>
          <w:szCs w:val="24"/>
        </w:rPr>
        <w:t>. školní pokladnu</w:t>
      </w:r>
      <w:r w:rsidR="008542DA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pro veškeré finanční transakce mezi žáky a školou. </w:t>
      </w:r>
      <w:r w:rsidR="00C47DD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Jako komunikační platforma </w:t>
      </w:r>
      <w:r w:rsidR="005262CD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se zákonnými zástupci </w:t>
      </w:r>
      <w:r w:rsidR="00C47DD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byla využívána </w:t>
      </w:r>
      <w:r w:rsidR="00C47DD9" w:rsidRPr="00F73F57">
        <w:rPr>
          <w:rFonts w:cstheme="minorHAnsi"/>
          <w:noProof/>
          <w:color w:val="061F57" w:themeColor="text2" w:themeShade="BF"/>
          <w:sz w:val="24"/>
          <w:szCs w:val="24"/>
        </w:rPr>
        <w:t>aplikace Bakaláři</w:t>
      </w:r>
      <w:r w:rsidR="0074338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a e-mailová komunikace a to i na začátku distanční výuky.</w:t>
      </w:r>
      <w:r w:rsidR="00C47DD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455003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Protože se tyto způsoby ukázaly jako nepružné a pro obě strany komunikace zatěžující, </w:t>
      </w:r>
      <w:r w:rsidR="008A643C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zajistila škola </w:t>
      </w:r>
      <w:r w:rsidR="00210EDE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licenci </w:t>
      </w:r>
      <w:r w:rsidR="00210EDE" w:rsidRPr="00F73F57">
        <w:rPr>
          <w:rFonts w:cstheme="minorHAnsi"/>
          <w:noProof/>
          <w:color w:val="061F57" w:themeColor="text2" w:themeShade="BF"/>
          <w:sz w:val="24"/>
          <w:szCs w:val="24"/>
        </w:rPr>
        <w:t>Office 365</w:t>
      </w:r>
      <w:r w:rsidR="00210EDE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pro všechny žáky a pedagogické pracovníky.</w:t>
      </w:r>
      <w:r w:rsidR="00210EDE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  <w:t xml:space="preserve">Druhý stupeň tak začal v průběhu distanční výuky používat </w:t>
      </w:r>
      <w:r w:rsidR="00210EDE" w:rsidRPr="00F73F57">
        <w:rPr>
          <w:rFonts w:cstheme="minorHAnsi"/>
          <w:noProof/>
          <w:color w:val="061F57" w:themeColor="text2" w:themeShade="BF"/>
          <w:sz w:val="24"/>
          <w:szCs w:val="24"/>
        </w:rPr>
        <w:t>systém MS Teams</w:t>
      </w:r>
      <w:r w:rsidR="00210EDE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. </w:t>
      </w:r>
      <w:r w:rsidR="004752D4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Před jeho spuštěním proběhlo vzdělávání všech pedagogických pracovníků druhého stupně tak, aby byli schopni v tomto systému pracovat. </w:t>
      </w:r>
      <w:r w:rsidR="0024650C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="00001101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Do nového školního roku bude </w:t>
      </w:r>
      <w:r w:rsidR="001A458C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zajištěn stejný systém i pro žáky a pedagogické pracovníky prvního stupně, aby komunikační platforma byla jednotná.</w:t>
      </w:r>
      <w:r w:rsidR="001A458C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="005822B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="0025674B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Během distanční výuky</w:t>
      </w:r>
      <w:r w:rsidR="005767FF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vyučující využívali všechny dostupné online materiály</w:t>
      </w:r>
      <w:r w:rsidR="00F3165B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a</w:t>
      </w:r>
      <w:r w:rsidR="005767FF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také uvolněné elektronické učebnice</w:t>
      </w:r>
      <w:r w:rsidR="000E14EE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ně</w:t>
      </w:r>
      <w:r w:rsidR="00F3165B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kt</w:t>
      </w:r>
      <w:r w:rsidR="00596083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e</w:t>
      </w:r>
      <w:r w:rsidR="00F3165B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rých nakladatelství – Nová škola, KLETT</w:t>
      </w:r>
      <w:r w:rsidR="000E14EE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,</w:t>
      </w:r>
      <w:r w:rsidR="00596083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a také materiály společností Silcom multimedia, Da</w:t>
      </w:r>
      <w:r w:rsidR="00293C7B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takabinet, Proskoly a </w:t>
      </w:r>
      <w:r w:rsidR="00E052D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další.</w:t>
      </w:r>
    </w:p>
    <w:p w14:paraId="1D3860B6" w14:textId="1516A21C" w:rsidR="005822B9" w:rsidRPr="00F73F57" w:rsidRDefault="005822B9" w:rsidP="005822B9">
      <w:pPr>
        <w:ind w:right="-540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Většina učitelů komunikovala se žáky prostřednictvím e-mailů a postupně využívala další aplikace. </w:t>
      </w:r>
      <w:r w:rsidR="008815BA" w:rsidRPr="00F73F57">
        <w:rPr>
          <w:b w:val="0"/>
          <w:bCs/>
          <w:color w:val="061F57" w:themeColor="text2" w:themeShade="BF"/>
          <w:sz w:val="24"/>
          <w:szCs w:val="24"/>
        </w:rPr>
        <w:br/>
      </w:r>
      <w:r w:rsidRPr="00F73F57">
        <w:rPr>
          <w:b w:val="0"/>
          <w:bCs/>
          <w:color w:val="061F57" w:themeColor="text2" w:themeShade="BF"/>
          <w:sz w:val="24"/>
          <w:szCs w:val="24"/>
        </w:rPr>
        <w:t>Někteří také poskytovali individuální konzultace</w:t>
      </w:r>
      <w:r w:rsidR="00661E09" w:rsidRPr="00F73F57">
        <w:rPr>
          <w:b w:val="0"/>
          <w:bCs/>
          <w:color w:val="061F57" w:themeColor="text2" w:themeShade="BF"/>
          <w:sz w:val="24"/>
          <w:szCs w:val="24"/>
        </w:rPr>
        <w:t>, předávali žákům písemné materiály</w:t>
      </w:r>
      <w:r w:rsidR="00E151FE" w:rsidRPr="00F73F57">
        <w:rPr>
          <w:b w:val="0"/>
          <w:bCs/>
          <w:color w:val="061F57" w:themeColor="text2" w:themeShade="BF"/>
          <w:sz w:val="24"/>
          <w:szCs w:val="24"/>
        </w:rPr>
        <w:t>.</w:t>
      </w:r>
    </w:p>
    <w:p w14:paraId="16E2D8CF" w14:textId="37A3733B" w:rsidR="005822B9" w:rsidRPr="00F73F57" w:rsidRDefault="005822B9" w:rsidP="005822B9">
      <w:pPr>
        <w:ind w:right="-540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Z ICT </w:t>
      </w:r>
      <w:r w:rsidR="00364FF6" w:rsidRPr="00F73F57">
        <w:rPr>
          <w:b w:val="0"/>
          <w:bCs/>
          <w:color w:val="061F57" w:themeColor="text2" w:themeShade="BF"/>
          <w:sz w:val="24"/>
          <w:szCs w:val="24"/>
        </w:rPr>
        <w:t>byly využívány</w:t>
      </w: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například online konference a telefonní hovor</w:t>
      </w:r>
      <w:r w:rsidR="00AA3287" w:rsidRPr="00F73F57">
        <w:rPr>
          <w:b w:val="0"/>
          <w:bCs/>
          <w:color w:val="061F57" w:themeColor="text2" w:themeShade="BF"/>
          <w:sz w:val="24"/>
          <w:szCs w:val="24"/>
        </w:rPr>
        <w:t xml:space="preserve">y, Messenger, Skype, </w:t>
      </w:r>
      <w:proofErr w:type="spellStart"/>
      <w:r w:rsidR="00AA3287" w:rsidRPr="00F73F57">
        <w:rPr>
          <w:b w:val="0"/>
          <w:bCs/>
          <w:color w:val="061F57" w:themeColor="text2" w:themeShade="BF"/>
          <w:sz w:val="24"/>
          <w:szCs w:val="24"/>
        </w:rPr>
        <w:t>sms</w:t>
      </w:r>
      <w:proofErr w:type="spellEnd"/>
      <w:r w:rsidR="00AA3287" w:rsidRPr="00F73F57">
        <w:rPr>
          <w:b w:val="0"/>
          <w:bCs/>
          <w:color w:val="061F57" w:themeColor="text2" w:themeShade="BF"/>
          <w:sz w:val="24"/>
          <w:szCs w:val="24"/>
        </w:rPr>
        <w:t xml:space="preserve">, </w:t>
      </w:r>
      <w:proofErr w:type="spellStart"/>
      <w:r w:rsidR="00AA3287" w:rsidRPr="00F73F57">
        <w:rPr>
          <w:b w:val="0"/>
          <w:bCs/>
          <w:color w:val="061F57" w:themeColor="text2" w:themeShade="BF"/>
          <w:sz w:val="24"/>
          <w:szCs w:val="24"/>
        </w:rPr>
        <w:t>Whats</w:t>
      </w:r>
      <w:r w:rsidRPr="00F73F57">
        <w:rPr>
          <w:b w:val="0"/>
          <w:bCs/>
          <w:color w:val="061F57" w:themeColor="text2" w:themeShade="BF"/>
          <w:sz w:val="24"/>
          <w:szCs w:val="24"/>
        </w:rPr>
        <w:t>App</w:t>
      </w:r>
      <w:proofErr w:type="spellEnd"/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, meet.jit.si, </w:t>
      </w:r>
      <w:proofErr w:type="spellStart"/>
      <w:r w:rsidRPr="00F73F57">
        <w:rPr>
          <w:b w:val="0"/>
          <w:bCs/>
          <w:color w:val="061F57" w:themeColor="text2" w:themeShade="BF"/>
          <w:sz w:val="24"/>
          <w:szCs w:val="24"/>
        </w:rPr>
        <w:t>Facebook</w:t>
      </w:r>
      <w:proofErr w:type="spellEnd"/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, Zoom, </w:t>
      </w:r>
      <w:proofErr w:type="spellStart"/>
      <w:r w:rsidRPr="00F73F57">
        <w:rPr>
          <w:b w:val="0"/>
          <w:bCs/>
          <w:color w:val="061F57" w:themeColor="text2" w:themeShade="BF"/>
          <w:sz w:val="24"/>
          <w:szCs w:val="24"/>
        </w:rPr>
        <w:t>Hangoust</w:t>
      </w:r>
      <w:proofErr w:type="spellEnd"/>
      <w:r w:rsidR="008A49E9" w:rsidRPr="00F73F57">
        <w:rPr>
          <w:b w:val="0"/>
          <w:bCs/>
          <w:color w:val="061F57" w:themeColor="text2" w:themeShade="BF"/>
          <w:sz w:val="24"/>
          <w:szCs w:val="24"/>
        </w:rPr>
        <w:t xml:space="preserve">, </w:t>
      </w:r>
      <w:proofErr w:type="spellStart"/>
      <w:r w:rsidR="008A49E9" w:rsidRPr="00F73F57">
        <w:rPr>
          <w:b w:val="0"/>
          <w:bCs/>
          <w:color w:val="061F57" w:themeColor="text2" w:themeShade="BF"/>
          <w:sz w:val="24"/>
          <w:szCs w:val="24"/>
        </w:rPr>
        <w:t>Edmodo</w:t>
      </w:r>
      <w:proofErr w:type="spellEnd"/>
      <w:r w:rsidR="008A49E9" w:rsidRPr="00F73F57">
        <w:rPr>
          <w:b w:val="0"/>
          <w:bCs/>
          <w:color w:val="061F57" w:themeColor="text2" w:themeShade="BF"/>
          <w:sz w:val="24"/>
          <w:szCs w:val="24"/>
        </w:rPr>
        <w:t xml:space="preserve">, </w:t>
      </w:r>
      <w:proofErr w:type="spellStart"/>
      <w:r w:rsidR="008A49E9" w:rsidRPr="00F73F57">
        <w:rPr>
          <w:b w:val="0"/>
          <w:bCs/>
          <w:color w:val="061F57" w:themeColor="text2" w:themeShade="BF"/>
          <w:sz w:val="24"/>
          <w:szCs w:val="24"/>
        </w:rPr>
        <w:t>Quizlet</w:t>
      </w:r>
      <w:proofErr w:type="spellEnd"/>
      <w:r w:rsidR="008A49E9" w:rsidRPr="00F73F57">
        <w:rPr>
          <w:b w:val="0"/>
          <w:bCs/>
          <w:color w:val="061F57" w:themeColor="text2" w:themeShade="BF"/>
          <w:sz w:val="24"/>
          <w:szCs w:val="24"/>
        </w:rPr>
        <w:t>.</w:t>
      </w: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Někteří učitelé se pustili do nahrávání videí, </w:t>
      </w:r>
      <w:proofErr w:type="spellStart"/>
      <w:r w:rsidRPr="00F73F57">
        <w:rPr>
          <w:b w:val="0"/>
          <w:bCs/>
          <w:color w:val="061F57" w:themeColor="text2" w:themeShade="BF"/>
          <w:sz w:val="24"/>
          <w:szCs w:val="24"/>
        </w:rPr>
        <w:t>podcastů</w:t>
      </w:r>
      <w:proofErr w:type="spellEnd"/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nebo využili aplikace </w:t>
      </w:r>
      <w:proofErr w:type="spellStart"/>
      <w:r w:rsidRPr="00F73F57">
        <w:rPr>
          <w:b w:val="0"/>
          <w:bCs/>
          <w:color w:val="061F57" w:themeColor="text2" w:themeShade="BF"/>
          <w:sz w:val="24"/>
          <w:szCs w:val="24"/>
        </w:rPr>
        <w:t>Woca</w:t>
      </w:r>
      <w:proofErr w:type="spellEnd"/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Bee, Google </w:t>
      </w:r>
      <w:proofErr w:type="spellStart"/>
      <w:r w:rsidRPr="00F73F57">
        <w:rPr>
          <w:b w:val="0"/>
          <w:bCs/>
          <w:color w:val="061F57" w:themeColor="text2" w:themeShade="BF"/>
          <w:sz w:val="24"/>
          <w:szCs w:val="24"/>
        </w:rPr>
        <w:t>Forms</w:t>
      </w:r>
      <w:proofErr w:type="spellEnd"/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, </w:t>
      </w:r>
      <w:proofErr w:type="spellStart"/>
      <w:r w:rsidRPr="00F73F57">
        <w:rPr>
          <w:b w:val="0"/>
          <w:bCs/>
          <w:color w:val="061F57" w:themeColor="text2" w:themeShade="BF"/>
          <w:sz w:val="24"/>
          <w:szCs w:val="24"/>
        </w:rPr>
        <w:t>Youtube</w:t>
      </w:r>
      <w:proofErr w:type="spellEnd"/>
      <w:r w:rsidR="002D74D7" w:rsidRPr="00F73F57">
        <w:rPr>
          <w:b w:val="0"/>
          <w:bCs/>
          <w:color w:val="061F57" w:themeColor="text2" w:themeShade="BF"/>
          <w:sz w:val="24"/>
          <w:szCs w:val="24"/>
        </w:rPr>
        <w:t>, helpforenglish.cz ,duonlingo</w:t>
      </w:r>
      <w:r w:rsidR="001B4152" w:rsidRPr="00F73F57">
        <w:rPr>
          <w:b w:val="0"/>
          <w:bCs/>
          <w:color w:val="061F57" w:themeColor="text2" w:themeShade="BF"/>
          <w:sz w:val="24"/>
          <w:szCs w:val="24"/>
        </w:rPr>
        <w:t>.com</w:t>
      </w:r>
      <w:r w:rsidR="00EA5640" w:rsidRPr="00F73F57">
        <w:rPr>
          <w:b w:val="0"/>
          <w:bCs/>
          <w:color w:val="061F57" w:themeColor="text2" w:themeShade="BF"/>
          <w:sz w:val="24"/>
          <w:szCs w:val="24"/>
        </w:rPr>
        <w:t xml:space="preserve">. </w:t>
      </w: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Aplikací se nabízelo mnoho, ale problém byl vybrat tu vyhovující. </w:t>
      </w:r>
    </w:p>
    <w:p w14:paraId="42F436F1" w14:textId="77777777" w:rsidR="00E151FE" w:rsidRPr="00F73F57" w:rsidRDefault="005822B9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Někteří kolegové navázali úzkou spolupráci s organizací Šance pro tebe, která pomáhala s domácí výukou romským dětem. Nakonec se ve velké většině online výuka rozjela a odezvy ze strany rodičů i žáků byly pozitivní</w:t>
      </w:r>
      <w:r w:rsidRPr="00F73F57">
        <w:rPr>
          <w:color w:val="061F57" w:themeColor="text2" w:themeShade="BF"/>
        </w:rPr>
        <w:t xml:space="preserve">. </w:t>
      </w:r>
      <w:r w:rsidR="004D1367" w:rsidRPr="00F73F57">
        <w:rPr>
          <w:color w:val="061F57" w:themeColor="text2" w:themeShade="BF"/>
        </w:rPr>
        <w:br/>
      </w:r>
    </w:p>
    <w:p w14:paraId="653AD0E2" w14:textId="6A19E828" w:rsidR="00E151FE" w:rsidRPr="00F73F57" w:rsidRDefault="008815BA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lastRenderedPageBreak/>
        <w:br/>
      </w: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</w:p>
    <w:p w14:paraId="6C0E830C" w14:textId="7227E58D" w:rsidR="005027C9" w:rsidRPr="00F73F57" w:rsidRDefault="00542AF6" w:rsidP="005822B9">
      <w:pPr>
        <w:ind w:right="-540"/>
        <w:rPr>
          <w:rFonts w:cstheme="minorHAnsi"/>
          <w:noProof/>
          <w:color w:val="061F57" w:themeColor="text2" w:themeShade="BF"/>
          <w:sz w:val="24"/>
          <w:szCs w:val="24"/>
          <w:u w:val="single"/>
        </w:rPr>
      </w:pPr>
      <w:r w:rsidRPr="00F73F57">
        <w:rPr>
          <w:rFonts w:cstheme="minorHAnsi"/>
          <w:noProof/>
          <w:color w:val="061F57" w:themeColor="text2" w:themeShade="BF"/>
          <w:sz w:val="24"/>
          <w:szCs w:val="24"/>
          <w:u w:val="single"/>
        </w:rPr>
        <w:t>Organizace a účast v soutěžích</w:t>
      </w:r>
      <w:r w:rsidR="004D1367" w:rsidRPr="00F73F57">
        <w:rPr>
          <w:rFonts w:cstheme="minorHAnsi"/>
          <w:noProof/>
          <w:color w:val="061F57" w:themeColor="text2" w:themeShade="BF"/>
          <w:sz w:val="24"/>
          <w:szCs w:val="24"/>
          <w:u w:val="single"/>
        </w:rPr>
        <w:t>:</w:t>
      </w:r>
    </w:p>
    <w:p w14:paraId="6C5F430F" w14:textId="77777777" w:rsidR="005027C9" w:rsidRPr="00F73F57" w:rsidRDefault="005027C9" w:rsidP="005027C9">
      <w:pPr>
        <w:ind w:right="-108"/>
        <w:jc w:val="both"/>
        <w:rPr>
          <w:iCs/>
          <w:color w:val="061F57" w:themeColor="text2" w:themeShade="BF"/>
          <w:sz w:val="24"/>
          <w:szCs w:val="24"/>
        </w:rPr>
      </w:pPr>
    </w:p>
    <w:p w14:paraId="3996D9EA" w14:textId="77777777" w:rsidR="00443B37" w:rsidRPr="00F73F57" w:rsidRDefault="005027C9" w:rsidP="00443B37">
      <w:pPr>
        <w:pStyle w:val="Odstavecseseznamem"/>
        <w:numPr>
          <w:ilvl w:val="0"/>
          <w:numId w:val="15"/>
        </w:numPr>
        <w:ind w:right="-108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Přírodovědná poznávací soutěž</w:t>
      </w:r>
      <w:r w:rsidRPr="00F73F57">
        <w:rPr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bCs/>
          <w:color w:val="061F57" w:themeColor="text2" w:themeShade="BF"/>
          <w:sz w:val="24"/>
          <w:szCs w:val="24"/>
        </w:rPr>
        <w:t>– v rámci podzimní výstavy pro 4. – 5. roč</w:t>
      </w:r>
      <w:r w:rsidR="00443B37" w:rsidRPr="00F73F57">
        <w:rPr>
          <w:b w:val="0"/>
          <w:bCs/>
          <w:color w:val="061F57" w:themeColor="text2" w:themeShade="BF"/>
          <w:sz w:val="24"/>
          <w:szCs w:val="24"/>
        </w:rPr>
        <w:t xml:space="preserve">., </w:t>
      </w:r>
      <w:r w:rsidRPr="00F73F57">
        <w:rPr>
          <w:b w:val="0"/>
          <w:bCs/>
          <w:color w:val="061F57" w:themeColor="text2" w:themeShade="BF"/>
          <w:sz w:val="24"/>
          <w:szCs w:val="24"/>
        </w:rPr>
        <w:t>ost</w:t>
      </w:r>
      <w:r w:rsidR="00443B37" w:rsidRPr="00F73F57">
        <w:rPr>
          <w:b w:val="0"/>
          <w:bCs/>
          <w:color w:val="061F57" w:themeColor="text2" w:themeShade="BF"/>
          <w:sz w:val="24"/>
          <w:szCs w:val="24"/>
        </w:rPr>
        <w:t>atní ročníky pouze jako výstava</w:t>
      </w:r>
    </w:p>
    <w:p w14:paraId="565DF9A7" w14:textId="77777777" w:rsidR="00443B37" w:rsidRPr="00F73F57" w:rsidRDefault="005027C9" w:rsidP="005027C9">
      <w:pPr>
        <w:pStyle w:val="Odstavecseseznamem"/>
        <w:numPr>
          <w:ilvl w:val="0"/>
          <w:numId w:val="15"/>
        </w:numPr>
        <w:ind w:right="-108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Soutěž ve sběru kaštanů, papíru, hliníku, pomerančové kůry</w:t>
      </w:r>
    </w:p>
    <w:p w14:paraId="1BE96608" w14:textId="77777777" w:rsidR="00443B37" w:rsidRPr="00F73F57" w:rsidRDefault="00443B37" w:rsidP="005027C9">
      <w:pPr>
        <w:pStyle w:val="Odstavecseseznamem"/>
        <w:numPr>
          <w:ilvl w:val="0"/>
          <w:numId w:val="15"/>
        </w:numPr>
        <w:ind w:right="-108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Recitační soutěž - školní kolo </w:t>
      </w:r>
    </w:p>
    <w:p w14:paraId="6A2ED996" w14:textId="77777777" w:rsidR="00443B37" w:rsidRPr="00F73F57" w:rsidRDefault="005027C9" w:rsidP="00443B37">
      <w:pPr>
        <w:pStyle w:val="Odstavecseseznamem"/>
        <w:numPr>
          <w:ilvl w:val="0"/>
          <w:numId w:val="15"/>
        </w:numPr>
        <w:ind w:right="-108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Výtvarné soutěže – některé třídy se zúčastnily různých korespondenčních soutěží </w:t>
      </w:r>
    </w:p>
    <w:p w14:paraId="6D5749A9" w14:textId="225E44D5" w:rsidR="00443B37" w:rsidRPr="00F73F57" w:rsidRDefault="00443B37" w:rsidP="00443B37">
      <w:pPr>
        <w:pStyle w:val="Odstavecseseznamem"/>
        <w:numPr>
          <w:ilvl w:val="0"/>
          <w:numId w:val="15"/>
        </w:numPr>
        <w:ind w:right="-108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Olympiády – školní a okresní kolo:</w:t>
      </w:r>
    </w:p>
    <w:p w14:paraId="779FA3EC" w14:textId="77777777" w:rsidR="00443B37" w:rsidRPr="00F73F57" w:rsidRDefault="00443B37" w:rsidP="00443B37">
      <w:pPr>
        <w:pStyle w:val="Odstavecseseznamem"/>
        <w:numPr>
          <w:ilvl w:val="0"/>
          <w:numId w:val="3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v anglickém jazyce</w:t>
      </w:r>
    </w:p>
    <w:p w14:paraId="44C4D4A7" w14:textId="77777777" w:rsidR="00443B37" w:rsidRPr="00F73F57" w:rsidRDefault="00443B37" w:rsidP="00443B37">
      <w:pPr>
        <w:pStyle w:val="Odstavecseseznamem"/>
        <w:numPr>
          <w:ilvl w:val="0"/>
          <w:numId w:val="3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v českém jazyce </w:t>
      </w:r>
    </w:p>
    <w:p w14:paraId="6314855D" w14:textId="30E3E42E" w:rsidR="00443B37" w:rsidRPr="00F73F57" w:rsidRDefault="00443B37" w:rsidP="00443B37">
      <w:pPr>
        <w:pStyle w:val="Odstavecseseznamem"/>
        <w:numPr>
          <w:ilvl w:val="0"/>
          <w:numId w:val="3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zeměpisná</w:t>
      </w:r>
    </w:p>
    <w:p w14:paraId="5560F8D8" w14:textId="4A3CF98E" w:rsidR="00443B37" w:rsidRPr="00F73F57" w:rsidRDefault="00443B37" w:rsidP="00443B37">
      <w:pPr>
        <w:pStyle w:val="Odstavecseseznamem"/>
        <w:numPr>
          <w:ilvl w:val="0"/>
          <w:numId w:val="3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logická – úspěch žákyně 9. třídy</w:t>
      </w:r>
    </w:p>
    <w:p w14:paraId="1C31C45E" w14:textId="77777777" w:rsidR="00443B37" w:rsidRPr="00F73F57" w:rsidRDefault="00443B37" w:rsidP="00443B37">
      <w:pPr>
        <w:pStyle w:val="Odstavecseseznamem"/>
        <w:numPr>
          <w:ilvl w:val="0"/>
          <w:numId w:val="3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dějepisná</w:t>
      </w:r>
    </w:p>
    <w:p w14:paraId="2D2C7338" w14:textId="77777777" w:rsidR="00443B37" w:rsidRPr="00F73F57" w:rsidRDefault="00443B37" w:rsidP="00443B37">
      <w:pPr>
        <w:pStyle w:val="Odstavecseseznamem"/>
        <w:numPr>
          <w:ilvl w:val="0"/>
          <w:numId w:val="3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biologická -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okresní kolo bylo nahrazeno celostátním online testem na téma „Těžký život ve vodě“ – z celkového počtu 578 žáků se náš žák 6. třídy umístil na 24. místě</w:t>
      </w:r>
    </w:p>
    <w:p w14:paraId="34765B38" w14:textId="77777777" w:rsidR="00443B37" w:rsidRPr="00F73F57" w:rsidRDefault="00EF5D4A" w:rsidP="00443B37">
      <w:pPr>
        <w:pStyle w:val="Odstavecseseznamem"/>
        <w:numPr>
          <w:ilvl w:val="0"/>
          <w:numId w:val="18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Mladý chemik pro </w:t>
      </w:r>
      <w:r w:rsidR="004369B8" w:rsidRPr="00F73F57">
        <w:rPr>
          <w:b w:val="0"/>
          <w:bCs/>
          <w:color w:val="061F57" w:themeColor="text2" w:themeShade="BF"/>
          <w:sz w:val="24"/>
          <w:szCs w:val="24"/>
        </w:rPr>
        <w:t>žáky 9.</w:t>
      </w:r>
      <w:r w:rsidR="00AA3287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4369B8" w:rsidRPr="00F73F57">
        <w:rPr>
          <w:b w:val="0"/>
          <w:bCs/>
          <w:color w:val="061F57" w:themeColor="text2" w:themeShade="BF"/>
          <w:sz w:val="24"/>
          <w:szCs w:val="24"/>
        </w:rPr>
        <w:t>tříd</w:t>
      </w:r>
    </w:p>
    <w:p w14:paraId="42EB7F1B" w14:textId="77777777" w:rsidR="00443B37" w:rsidRPr="00F73F57" w:rsidRDefault="00023BE7" w:rsidP="00443B37">
      <w:pPr>
        <w:pStyle w:val="Odstavecseseznamem"/>
        <w:numPr>
          <w:ilvl w:val="0"/>
          <w:numId w:val="18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„5 jazyků na pódiu“ –</w:t>
      </w:r>
      <w:r w:rsidR="00A566B0" w:rsidRPr="00F73F57">
        <w:rPr>
          <w:b w:val="0"/>
          <w:bCs/>
          <w:color w:val="061F57" w:themeColor="text2" w:themeShade="BF"/>
          <w:sz w:val="24"/>
          <w:szCs w:val="24"/>
        </w:rPr>
        <w:t xml:space="preserve"> jazyková soutěž pořádaná </w:t>
      </w:r>
      <w:r w:rsidR="00140F26" w:rsidRPr="00F73F57">
        <w:rPr>
          <w:b w:val="0"/>
          <w:bCs/>
          <w:color w:val="061F57" w:themeColor="text2" w:themeShade="BF"/>
          <w:sz w:val="24"/>
          <w:szCs w:val="24"/>
        </w:rPr>
        <w:t>g</w:t>
      </w:r>
      <w:r w:rsidR="00A566B0" w:rsidRPr="00F73F57">
        <w:rPr>
          <w:b w:val="0"/>
          <w:bCs/>
          <w:color w:val="061F57" w:themeColor="text2" w:themeShade="BF"/>
          <w:sz w:val="24"/>
          <w:szCs w:val="24"/>
        </w:rPr>
        <w:t>ymnáziem v</w:t>
      </w:r>
      <w:r w:rsidR="00140F26" w:rsidRPr="00F73F57">
        <w:rPr>
          <w:b w:val="0"/>
          <w:bCs/>
          <w:color w:val="061F57" w:themeColor="text2" w:themeShade="BF"/>
          <w:sz w:val="24"/>
          <w:szCs w:val="24"/>
        </w:rPr>
        <w:t> </w:t>
      </w:r>
      <w:r w:rsidR="00A566B0" w:rsidRPr="00F73F57">
        <w:rPr>
          <w:b w:val="0"/>
          <w:bCs/>
          <w:color w:val="061F57" w:themeColor="text2" w:themeShade="BF"/>
          <w:sz w:val="24"/>
          <w:szCs w:val="24"/>
        </w:rPr>
        <w:t>Holicích</w:t>
      </w: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140F26" w:rsidRPr="00F73F57">
        <w:rPr>
          <w:b w:val="0"/>
          <w:bCs/>
          <w:color w:val="061F57" w:themeColor="text2" w:themeShade="BF"/>
          <w:sz w:val="24"/>
          <w:szCs w:val="24"/>
        </w:rPr>
        <w:t xml:space="preserve">– účastnili jsme se </w:t>
      </w:r>
      <w:r w:rsidR="001471E6" w:rsidRPr="00F73F57">
        <w:rPr>
          <w:b w:val="0"/>
          <w:bCs/>
          <w:color w:val="061F57" w:themeColor="text2" w:themeShade="BF"/>
          <w:sz w:val="24"/>
          <w:szCs w:val="24"/>
        </w:rPr>
        <w:t>soutěže v ruském, francouzském, španělském a anglic</w:t>
      </w:r>
      <w:r w:rsidR="00443B37" w:rsidRPr="00F73F57">
        <w:rPr>
          <w:b w:val="0"/>
          <w:bCs/>
          <w:color w:val="061F57" w:themeColor="text2" w:themeShade="BF"/>
          <w:sz w:val="24"/>
          <w:szCs w:val="24"/>
        </w:rPr>
        <w:t xml:space="preserve">kém jazyce  </w:t>
      </w:r>
    </w:p>
    <w:p w14:paraId="662322E1" w14:textId="77777777" w:rsidR="00443B37" w:rsidRPr="00F73F57" w:rsidRDefault="00ED05ED" w:rsidP="00443B37">
      <w:pPr>
        <w:pStyle w:val="Odstavecseseznamem"/>
        <w:numPr>
          <w:ilvl w:val="0"/>
          <w:numId w:val="18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proofErr w:type="spell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Pythagoriáda</w:t>
      </w:r>
      <w:proofErr w:type="spell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6. až 8. ročníky</w:t>
      </w:r>
      <w:r w:rsidR="00235A70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účast 44 žáků – okresní kolo se na jaře neuskutečnilo</w:t>
      </w:r>
    </w:p>
    <w:p w14:paraId="45DCA78E" w14:textId="50A98620" w:rsidR="00443B37" w:rsidRPr="00F73F57" w:rsidRDefault="00ED05ED" w:rsidP="00443B37">
      <w:pPr>
        <w:pStyle w:val="Odstavecseseznamem"/>
        <w:numPr>
          <w:ilvl w:val="0"/>
          <w:numId w:val="18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Pangea - 6. až 9. ročníky</w:t>
      </w:r>
      <w:r w:rsidR="00443B37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účast 59 žáků 6. – 9. třídy</w:t>
      </w:r>
    </w:p>
    <w:p w14:paraId="5B5431E5" w14:textId="77777777" w:rsidR="00443B37" w:rsidRPr="00F73F57" w:rsidRDefault="00675472" w:rsidP="00443B37">
      <w:pPr>
        <w:pStyle w:val="Odstavecseseznamem"/>
        <w:numPr>
          <w:ilvl w:val="0"/>
          <w:numId w:val="18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SUDOKU – 6. až 9. ročníky</w:t>
      </w:r>
      <w:r w:rsidR="00DC0299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účast </w:t>
      </w:r>
      <w:r w:rsidR="00443B37" w:rsidRPr="00F73F57">
        <w:rPr>
          <w:rFonts w:cstheme="minorHAnsi"/>
          <w:b w:val="0"/>
          <w:color w:val="061F57" w:themeColor="text2" w:themeShade="BF"/>
          <w:sz w:val="24"/>
          <w:szCs w:val="24"/>
        </w:rPr>
        <w:t>22 žáků</w:t>
      </w:r>
    </w:p>
    <w:p w14:paraId="6A9D886B" w14:textId="05BD5187" w:rsidR="00443B37" w:rsidRPr="00F73F57" w:rsidRDefault="005A0434" w:rsidP="00443B37">
      <w:pPr>
        <w:pStyle w:val="Odstavecseseznamem"/>
        <w:numPr>
          <w:ilvl w:val="0"/>
          <w:numId w:val="18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Přírodovědný Klokan</w:t>
      </w:r>
      <w:r w:rsidR="004C470E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</w:t>
      </w:r>
      <w:r w:rsidR="00F65E58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–</w:t>
      </w:r>
      <w:r w:rsidR="004C470E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</w:t>
      </w:r>
      <w:r w:rsidR="00F65E58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účast 26 žáků – v okresním kole žák 9.</w:t>
      </w:r>
      <w:r w:rsidR="00443B37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</w:t>
      </w:r>
      <w:r w:rsidR="00F65E58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třídy obsadil 2.</w:t>
      </w:r>
      <w:r w:rsidR="00443B37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</w:t>
      </w:r>
      <w:r w:rsidR="00F65E58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místo</w:t>
      </w:r>
    </w:p>
    <w:p w14:paraId="69710494" w14:textId="471A227A" w:rsidR="00443B37" w:rsidRPr="00F73F57" w:rsidRDefault="00AD7CD1" w:rsidP="00443B37">
      <w:pPr>
        <w:pStyle w:val="Odstavecseseznamem"/>
        <w:numPr>
          <w:ilvl w:val="0"/>
          <w:numId w:val="18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účast v soutěži „Hledáme mladého grafika Pardubického kraje“ – 6 žáků poslalo svá výtvarná díla na téma „Život v síti“</w:t>
      </w:r>
      <w:r w:rsidR="002731A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– žákyně 9.</w:t>
      </w:r>
      <w:r w:rsidR="00443B37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</w:t>
      </w:r>
      <w:r w:rsidR="002731A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třídy</w:t>
      </w:r>
      <w:r w:rsidR="00A50E79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svým</w:t>
      </w:r>
      <w:r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</w:t>
      </w:r>
      <w:r w:rsidR="00A50E79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pojetím zaujala porotu a získala </w:t>
      </w:r>
      <w:r w:rsidR="00443B37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br/>
      </w:r>
      <w:r w:rsidR="00A50E79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1.</w:t>
      </w:r>
      <w:r w:rsidR="00443B37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</w:t>
      </w:r>
      <w:r w:rsidR="00A50E79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místo</w:t>
      </w:r>
    </w:p>
    <w:p w14:paraId="0DD58F85" w14:textId="77777777" w:rsidR="00443B37" w:rsidRPr="00F73F57" w:rsidRDefault="0016467B" w:rsidP="00443B37">
      <w:pPr>
        <w:pStyle w:val="Odstavecseseznamem"/>
        <w:numPr>
          <w:ilvl w:val="0"/>
          <w:numId w:val="18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účast v soutěži odborných dovedností, kterou organizuje ISŠT Vysoké Mýto</w:t>
      </w:r>
      <w:r w:rsidR="00B15E84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</w:t>
      </w:r>
    </w:p>
    <w:p w14:paraId="3DA85FB7" w14:textId="445A9DEA" w:rsidR="00F0577C" w:rsidRPr="00F73F57" w:rsidRDefault="00B10D4A" w:rsidP="00BD34EA">
      <w:pPr>
        <w:pStyle w:val="Odstavecseseznamem"/>
        <w:numPr>
          <w:ilvl w:val="0"/>
          <w:numId w:val="18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účast v soutěži řemeslných dovedností „Zlaté kladívko“</w:t>
      </w:r>
      <w:r w:rsidR="003D64E7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– vítězná dvojice byla ze třídy 9.</w:t>
      </w:r>
      <w:r w:rsidR="00952F21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</w:t>
      </w:r>
      <w:r w:rsidR="003D64E7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B</w:t>
      </w:r>
      <w:r w:rsidR="00D52F74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br/>
      </w:r>
      <w:r w:rsidR="00A379B1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br/>
      </w:r>
      <w:r w:rsidR="00BD34E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  </w:t>
      </w:r>
      <w:r w:rsidR="00BD34EA" w:rsidRPr="00F73F57">
        <w:rPr>
          <w:rFonts w:cstheme="minorHAnsi"/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719DB012" wp14:editId="6BD01779">
            <wp:extent cx="2746800" cy="1832400"/>
            <wp:effectExtent l="0" t="0" r="0" b="0"/>
            <wp:docPr id="53" name="Obrázek 53" descr="C:\Users\Ucitel\OneDrive - ZS\fota\ceny pro vítěze - mladý graf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itel\OneDrive - ZS\fota\ceny pro vítěze - mladý grafi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8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  </w:t>
      </w:r>
      <w:r w:rsidR="0066008A" w:rsidRPr="00F73F57">
        <w:rPr>
          <w:rFonts w:cstheme="minorHAnsi"/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58C81EFF" wp14:editId="29216F73">
            <wp:extent cx="2415600" cy="1810800"/>
            <wp:effectExtent l="0" t="0" r="3810" b="0"/>
            <wp:docPr id="57" name="Obrázek 57" descr="C:\Users\Ucitel\OneDrive - ZS\fota\život v sí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citel\OneDrive - ZS\fota\život v sít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4E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br/>
      </w:r>
      <w:r w:rsidR="0066008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            </w:t>
      </w:r>
      <w:r w:rsidR="00BD34E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ceny pro vítězku soutěže –</w:t>
      </w:r>
      <w:r w:rsidR="008815B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</w:t>
      </w:r>
      <w:proofErr w:type="gramStart"/>
      <w:r w:rsidR="008815B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H</w:t>
      </w:r>
      <w:r w:rsidR="0066008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ledáme</w:t>
      </w:r>
      <w:proofErr w:type="gramEnd"/>
      <w:r w:rsidR="0066008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mladého</w:t>
      </w:r>
      <w:r w:rsidR="00BD34E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grafik</w:t>
      </w:r>
      <w:r w:rsidR="0066008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a</w:t>
      </w:r>
      <w:r w:rsidR="0066008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br/>
      </w:r>
      <w:r w:rsidR="0066008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lastRenderedPageBreak/>
        <w:br/>
      </w:r>
      <w:r w:rsidR="00BD34E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br/>
      </w:r>
      <w:r w:rsidR="00952F21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                                          </w:t>
      </w:r>
      <w:r w:rsidR="0066008A" w:rsidRPr="00F73F57">
        <w:rPr>
          <w:rFonts w:cstheme="minorHAnsi"/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1E3CC6DF" wp14:editId="02BD573D">
            <wp:extent cx="2397600" cy="1800000"/>
            <wp:effectExtent l="0" t="0" r="3175" b="0"/>
            <wp:docPr id="54" name="Obrázek 54" descr="C:\Users\Ucitel\OneDrive - ZS\fota\5 jazyk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citel\OneDrive - ZS\fota\5 jazyků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8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</w:t>
      </w:r>
      <w:r w:rsidR="0066008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br/>
        <w:t xml:space="preserve">                                                       čestné uznání nás </w:t>
      </w:r>
      <w:proofErr w:type="gramStart"/>
      <w:r w:rsidR="0066008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potěšilo</w:t>
      </w:r>
      <w:proofErr w:type="gramEnd"/>
      <w:r w:rsidR="0066008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                   </w:t>
      </w:r>
    </w:p>
    <w:p w14:paraId="18B1843E" w14:textId="4AED5B5E" w:rsidR="00264EF5" w:rsidRPr="00F73F57" w:rsidRDefault="00264EF5" w:rsidP="00264EF5">
      <w:pPr>
        <w:jc w:val="both"/>
        <w:rPr>
          <w:bCs/>
          <w:iCs/>
          <w:color w:val="061F57" w:themeColor="text2" w:themeShade="BF"/>
          <w:sz w:val="24"/>
          <w:szCs w:val="24"/>
          <w:u w:val="single"/>
        </w:rPr>
      </w:pPr>
      <w:r w:rsidRPr="00F73F57">
        <w:rPr>
          <w:bCs/>
          <w:iCs/>
          <w:color w:val="061F57" w:themeColor="text2" w:themeShade="BF"/>
          <w:sz w:val="24"/>
          <w:szCs w:val="24"/>
          <w:u w:val="single"/>
        </w:rPr>
        <w:t>Sportovní akce</w:t>
      </w:r>
      <w:r w:rsidR="009566F3" w:rsidRPr="00F73F57">
        <w:rPr>
          <w:bCs/>
          <w:iCs/>
          <w:color w:val="061F57" w:themeColor="text2" w:themeShade="BF"/>
          <w:sz w:val="24"/>
          <w:szCs w:val="24"/>
          <w:u w:val="single"/>
        </w:rPr>
        <w:t xml:space="preserve"> 1.</w:t>
      </w:r>
      <w:r w:rsidR="00443B37" w:rsidRPr="00F73F57">
        <w:rPr>
          <w:bCs/>
          <w:iCs/>
          <w:color w:val="061F57" w:themeColor="text2" w:themeShade="BF"/>
          <w:sz w:val="24"/>
          <w:szCs w:val="24"/>
          <w:u w:val="single"/>
        </w:rPr>
        <w:t xml:space="preserve"> </w:t>
      </w:r>
      <w:r w:rsidR="009566F3" w:rsidRPr="00F73F57">
        <w:rPr>
          <w:bCs/>
          <w:iCs/>
          <w:color w:val="061F57" w:themeColor="text2" w:themeShade="BF"/>
          <w:sz w:val="24"/>
          <w:szCs w:val="24"/>
          <w:u w:val="single"/>
        </w:rPr>
        <w:t>stupeň</w:t>
      </w:r>
    </w:p>
    <w:p w14:paraId="49A2F025" w14:textId="77777777" w:rsidR="00F02FDB" w:rsidRPr="00F73F57" w:rsidRDefault="00264EF5" w:rsidP="00264EF5">
      <w:pPr>
        <w:pStyle w:val="Odstavecseseznamem"/>
        <w:numPr>
          <w:ilvl w:val="0"/>
          <w:numId w:val="19"/>
        </w:numPr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>Florbal – ukázková lekce spojená s náborem nových členů (9. 9. 2019)</w:t>
      </w:r>
    </w:p>
    <w:p w14:paraId="396A57FF" w14:textId="0AE3A984" w:rsidR="00264EF5" w:rsidRPr="00F73F57" w:rsidRDefault="00264EF5" w:rsidP="00264EF5">
      <w:pPr>
        <w:pStyle w:val="Odstavecseseznamem"/>
        <w:numPr>
          <w:ilvl w:val="0"/>
          <w:numId w:val="19"/>
        </w:numPr>
        <w:rPr>
          <w:b w:val="0"/>
          <w:iCs/>
          <w:color w:val="061F57" w:themeColor="text2" w:themeShade="BF"/>
          <w:sz w:val="24"/>
          <w:szCs w:val="24"/>
        </w:rPr>
      </w:pPr>
      <w:proofErr w:type="spellStart"/>
      <w:r w:rsidRPr="00F73F57">
        <w:rPr>
          <w:b w:val="0"/>
          <w:iCs/>
          <w:color w:val="061F57" w:themeColor="text2" w:themeShade="BF"/>
          <w:sz w:val="24"/>
          <w:szCs w:val="24"/>
        </w:rPr>
        <w:t>Cyklozávody</w:t>
      </w:r>
      <w:proofErr w:type="spellEnd"/>
      <w:r w:rsidRPr="00F73F57">
        <w:rPr>
          <w:b w:val="0"/>
          <w:iCs/>
          <w:color w:val="061F57" w:themeColor="text2" w:themeShade="BF"/>
          <w:sz w:val="24"/>
          <w:szCs w:val="24"/>
        </w:rPr>
        <w:t xml:space="preserve"> „Hledá se vítěz“</w:t>
      </w:r>
      <w:r w:rsidRPr="00F73F57">
        <w:rPr>
          <w:b w:val="0"/>
          <w:iCs/>
          <w:color w:val="061F57" w:themeColor="text2" w:themeShade="BF"/>
          <w:kern w:val="36"/>
          <w:sz w:val="24"/>
          <w:szCs w:val="24"/>
        </w:rPr>
        <w:t xml:space="preserve"> Choceň, Sruby – lesní cesta „Formanka“</w:t>
      </w:r>
      <w:r w:rsidRPr="00F73F57">
        <w:rPr>
          <w:b w:val="0"/>
          <w:iCs/>
          <w:color w:val="061F57" w:themeColor="text2" w:themeShade="BF"/>
          <w:sz w:val="24"/>
          <w:szCs w:val="24"/>
        </w:rPr>
        <w:t xml:space="preserve"> (18. 9. 2019)</w:t>
      </w:r>
    </w:p>
    <w:p w14:paraId="3FBEB1C5" w14:textId="77777777" w:rsidR="00264EF5" w:rsidRPr="00F73F57" w:rsidRDefault="00264EF5" w:rsidP="00264EF5">
      <w:pPr>
        <w:rPr>
          <w:b w:val="0"/>
          <w:iCs/>
          <w:color w:val="061F57" w:themeColor="text2" w:themeShade="BF"/>
          <w:sz w:val="24"/>
          <w:szCs w:val="24"/>
        </w:rPr>
      </w:pPr>
    </w:p>
    <w:p w14:paraId="2843007B" w14:textId="3E15D800" w:rsidR="00264EF5" w:rsidRPr="00F73F57" w:rsidRDefault="00264EF5" w:rsidP="009C706F">
      <w:pPr>
        <w:jc w:val="center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6BCE0E4D" wp14:editId="34C86513">
            <wp:extent cx="2394000" cy="1803600"/>
            <wp:effectExtent l="0" t="0" r="635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06F" w:rsidRPr="00F73F57">
        <w:rPr>
          <w:b w:val="0"/>
          <w:iCs/>
          <w:color w:val="061F57" w:themeColor="text2" w:themeShade="BF"/>
          <w:sz w:val="24"/>
          <w:szCs w:val="24"/>
        </w:rPr>
        <w:br/>
      </w:r>
      <w:r w:rsidR="009C706F" w:rsidRPr="00F73F57">
        <w:rPr>
          <w:b w:val="0"/>
          <w:iCs/>
          <w:color w:val="061F57" w:themeColor="text2" w:themeShade="BF"/>
          <w:sz w:val="24"/>
          <w:szCs w:val="24"/>
        </w:rPr>
        <w:br/>
      </w:r>
    </w:p>
    <w:p w14:paraId="2D763604" w14:textId="77777777" w:rsidR="00264EF5" w:rsidRPr="00F73F57" w:rsidRDefault="00264EF5" w:rsidP="00F02FDB">
      <w:pPr>
        <w:pStyle w:val="Odstavecseseznamem"/>
        <w:numPr>
          <w:ilvl w:val="0"/>
          <w:numId w:val="20"/>
        </w:numPr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 xml:space="preserve">Bruslení - Choceň (7. 11. 2019)  </w:t>
      </w:r>
    </w:p>
    <w:p w14:paraId="2B030E4C" w14:textId="77777777" w:rsidR="00264EF5" w:rsidRPr="00F73F57" w:rsidRDefault="00264EF5" w:rsidP="00264EF5">
      <w:pPr>
        <w:rPr>
          <w:b w:val="0"/>
          <w:iCs/>
          <w:color w:val="061F57" w:themeColor="text2" w:themeShade="BF"/>
          <w:sz w:val="24"/>
          <w:szCs w:val="24"/>
        </w:rPr>
      </w:pPr>
    </w:p>
    <w:p w14:paraId="2F484118" w14:textId="795D9294" w:rsidR="00264EF5" w:rsidRPr="00F73F57" w:rsidRDefault="00264EF5" w:rsidP="002E4007">
      <w:pPr>
        <w:ind w:left="-709" w:right="-345"/>
        <w:jc w:val="center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5B0782F4" wp14:editId="06DA604D">
            <wp:extent cx="2426400" cy="18144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007" w:rsidRPr="00F73F57">
        <w:rPr>
          <w:b w:val="0"/>
          <w:iCs/>
          <w:color w:val="061F57" w:themeColor="text2" w:themeShade="BF"/>
          <w:sz w:val="24"/>
          <w:szCs w:val="24"/>
        </w:rPr>
        <w:t xml:space="preserve">         </w:t>
      </w:r>
      <w:r w:rsidRPr="00F73F57">
        <w:rPr>
          <w:b w:val="0"/>
          <w:iCs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4A37A288" wp14:editId="02AD1EA7">
            <wp:extent cx="2433600" cy="1821600"/>
            <wp:effectExtent l="0" t="0" r="508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5F423" w14:textId="77777777" w:rsidR="00264EF5" w:rsidRPr="00F73F57" w:rsidRDefault="00264EF5" w:rsidP="00264EF5">
      <w:pPr>
        <w:ind w:left="-709" w:right="-345"/>
        <w:rPr>
          <w:b w:val="0"/>
          <w:iCs/>
          <w:color w:val="061F57" w:themeColor="text2" w:themeShade="BF"/>
          <w:sz w:val="24"/>
          <w:szCs w:val="24"/>
        </w:rPr>
      </w:pPr>
    </w:p>
    <w:p w14:paraId="53A3A1F4" w14:textId="77777777" w:rsidR="00264EF5" w:rsidRPr="00F73F57" w:rsidRDefault="00264EF5" w:rsidP="00F02FDB">
      <w:pPr>
        <w:pStyle w:val="Odstavecseseznamem"/>
        <w:numPr>
          <w:ilvl w:val="0"/>
          <w:numId w:val="20"/>
        </w:numPr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>LVVZ  - 1. běh: 6. 1. – 10. 1. 2020</w:t>
      </w:r>
    </w:p>
    <w:p w14:paraId="4788F32C" w14:textId="5F748B76" w:rsidR="00264EF5" w:rsidRPr="00F73F57" w:rsidRDefault="00264EF5" w:rsidP="00264EF5">
      <w:pPr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 xml:space="preserve">            </w:t>
      </w:r>
      <w:r w:rsidR="00F02FDB" w:rsidRPr="00F73F57">
        <w:rPr>
          <w:b w:val="0"/>
          <w:iCs/>
          <w:color w:val="061F57" w:themeColor="text2" w:themeShade="BF"/>
          <w:sz w:val="24"/>
          <w:szCs w:val="24"/>
        </w:rPr>
        <w:t xml:space="preserve">           </w:t>
      </w:r>
      <w:r w:rsidRPr="00F73F57">
        <w:rPr>
          <w:b w:val="0"/>
          <w:iCs/>
          <w:color w:val="061F57" w:themeColor="text2" w:themeShade="BF"/>
          <w:sz w:val="24"/>
          <w:szCs w:val="24"/>
        </w:rPr>
        <w:t xml:space="preserve"> - 2. běh: </w:t>
      </w:r>
      <w:proofErr w:type="gramStart"/>
      <w:r w:rsidRPr="00F73F57">
        <w:rPr>
          <w:b w:val="0"/>
          <w:iCs/>
          <w:color w:val="061F57" w:themeColor="text2" w:themeShade="BF"/>
          <w:sz w:val="24"/>
          <w:szCs w:val="24"/>
        </w:rPr>
        <w:t>27. 1. –31</w:t>
      </w:r>
      <w:proofErr w:type="gramEnd"/>
      <w:r w:rsidRPr="00F73F57">
        <w:rPr>
          <w:b w:val="0"/>
          <w:iCs/>
          <w:color w:val="061F57" w:themeColor="text2" w:themeShade="BF"/>
          <w:sz w:val="24"/>
          <w:szCs w:val="24"/>
        </w:rPr>
        <w:t>. 1. 2020</w:t>
      </w:r>
    </w:p>
    <w:p w14:paraId="6BE5AE2E" w14:textId="77777777" w:rsidR="00264EF5" w:rsidRPr="00F73F57" w:rsidRDefault="00264EF5" w:rsidP="00264EF5">
      <w:pPr>
        <w:rPr>
          <w:b w:val="0"/>
          <w:iCs/>
          <w:color w:val="061F57" w:themeColor="text2" w:themeShade="BF"/>
          <w:kern w:val="36"/>
          <w:sz w:val="24"/>
          <w:szCs w:val="24"/>
        </w:rPr>
      </w:pPr>
    </w:p>
    <w:p w14:paraId="65581AB0" w14:textId="2D1F8A8D" w:rsidR="00264EF5" w:rsidRPr="00F73F57" w:rsidRDefault="00264EF5" w:rsidP="002E4007">
      <w:pPr>
        <w:jc w:val="center"/>
        <w:rPr>
          <w:bCs/>
          <w:color w:val="061F57" w:themeColor="text2" w:themeShade="BF"/>
          <w:kern w:val="36"/>
        </w:rPr>
      </w:pPr>
      <w:r w:rsidRPr="00F73F57">
        <w:rPr>
          <w:bCs/>
          <w:noProof/>
          <w:color w:val="061F57" w:themeColor="text2" w:themeShade="BF"/>
          <w:kern w:val="36"/>
          <w:lang w:eastAsia="cs-CZ"/>
        </w:rPr>
        <w:drawing>
          <wp:inline distT="0" distB="0" distL="0" distR="0" wp14:anchorId="536317B8" wp14:editId="467D9461">
            <wp:extent cx="1825200" cy="2430000"/>
            <wp:effectExtent l="0" t="0" r="381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007" w:rsidRPr="00F73F57">
        <w:rPr>
          <w:bCs/>
          <w:color w:val="061F57" w:themeColor="text2" w:themeShade="BF"/>
          <w:kern w:val="36"/>
        </w:rPr>
        <w:t xml:space="preserve">                </w:t>
      </w:r>
      <w:r w:rsidRPr="00F73F57">
        <w:rPr>
          <w:bCs/>
          <w:noProof/>
          <w:color w:val="061F57" w:themeColor="text2" w:themeShade="BF"/>
          <w:kern w:val="36"/>
          <w:lang w:eastAsia="cs-CZ"/>
        </w:rPr>
        <w:drawing>
          <wp:inline distT="0" distB="0" distL="0" distR="0" wp14:anchorId="1B91BF4B" wp14:editId="5AB2316B">
            <wp:extent cx="1814400" cy="241560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0" cy="2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4B512" w14:textId="77777777" w:rsidR="00264EF5" w:rsidRPr="00F73F57" w:rsidRDefault="00264EF5" w:rsidP="00264EF5">
      <w:pPr>
        <w:ind w:right="-108"/>
        <w:jc w:val="both"/>
        <w:rPr>
          <w:color w:val="061F57" w:themeColor="text2" w:themeShade="BF"/>
        </w:rPr>
      </w:pPr>
    </w:p>
    <w:p w14:paraId="42E5A190" w14:textId="1BAD39F2" w:rsidR="00264EF5" w:rsidRPr="00F73F57" w:rsidRDefault="00264EF5" w:rsidP="0066008A">
      <w:pPr>
        <w:pStyle w:val="Odstavecseseznamem"/>
        <w:numPr>
          <w:ilvl w:val="0"/>
          <w:numId w:val="20"/>
        </w:numPr>
        <w:ind w:right="-10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>ČEPS cup 2019/2020 - florbal - okresní kolo (15. 11. 2019) – 2. místo</w:t>
      </w:r>
      <w:r w:rsidRPr="00F73F57">
        <w:rPr>
          <w:b w:val="0"/>
          <w:iCs/>
          <w:color w:val="061F57" w:themeColor="text2" w:themeShade="BF"/>
          <w:sz w:val="24"/>
          <w:szCs w:val="24"/>
        </w:rPr>
        <w:br/>
        <w:t xml:space="preserve">                                                   - krajské finále (14. 1. 2020) – 2. místo</w:t>
      </w:r>
      <w:r w:rsidRPr="00F73F57">
        <w:rPr>
          <w:b w:val="0"/>
          <w:iCs/>
          <w:color w:val="061F57" w:themeColor="text2" w:themeShade="BF"/>
          <w:sz w:val="24"/>
          <w:szCs w:val="24"/>
        </w:rPr>
        <w:br/>
      </w:r>
      <w:r w:rsidR="002E4007" w:rsidRPr="00F73F57">
        <w:rPr>
          <w:b w:val="0"/>
          <w:iCs/>
          <w:color w:val="061F57" w:themeColor="text2" w:themeShade="BF"/>
          <w:sz w:val="24"/>
          <w:szCs w:val="24"/>
        </w:rPr>
        <w:t xml:space="preserve">                                       </w:t>
      </w:r>
      <w:r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416464BB" wp14:editId="011EC119">
            <wp:extent cx="2415600" cy="1807200"/>
            <wp:effectExtent l="0" t="0" r="381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57">
        <w:rPr>
          <w:color w:val="061F57" w:themeColor="text2" w:themeShade="BF"/>
        </w:rPr>
        <w:br/>
      </w:r>
    </w:p>
    <w:p w14:paraId="7E73F57D" w14:textId="77777777" w:rsidR="00264EF5" w:rsidRPr="00F73F57" w:rsidRDefault="00264EF5" w:rsidP="00264EF5">
      <w:pPr>
        <w:ind w:right="-108"/>
        <w:rPr>
          <w:color w:val="061F57" w:themeColor="text2" w:themeShade="BF"/>
        </w:rPr>
      </w:pPr>
    </w:p>
    <w:p w14:paraId="419DB6FE" w14:textId="77777777" w:rsidR="00264EF5" w:rsidRPr="00F73F57" w:rsidRDefault="00264EF5" w:rsidP="00F02FDB">
      <w:pPr>
        <w:pStyle w:val="Odstavecseseznamem"/>
        <w:numPr>
          <w:ilvl w:val="0"/>
          <w:numId w:val="20"/>
        </w:numPr>
        <w:ind w:right="-10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 xml:space="preserve">Florbal AŠSK – okresní finále (5. 3. 2020) 3. </w:t>
      </w:r>
      <w:proofErr w:type="gramStart"/>
      <w:r w:rsidRPr="00F73F57">
        <w:rPr>
          <w:b w:val="0"/>
          <w:iCs/>
          <w:color w:val="061F57" w:themeColor="text2" w:themeShade="BF"/>
          <w:sz w:val="24"/>
          <w:szCs w:val="24"/>
        </w:rPr>
        <w:t>místo    Přehazovaná</w:t>
      </w:r>
      <w:proofErr w:type="gramEnd"/>
      <w:r w:rsidRPr="00F73F57">
        <w:rPr>
          <w:b w:val="0"/>
          <w:iCs/>
          <w:color w:val="061F57" w:themeColor="text2" w:themeShade="BF"/>
          <w:sz w:val="24"/>
          <w:szCs w:val="24"/>
        </w:rPr>
        <w:t xml:space="preserve"> AŠSK – okresní kolo (4. 3. 2020)</w:t>
      </w:r>
    </w:p>
    <w:p w14:paraId="5A820E68" w14:textId="77777777" w:rsidR="00264EF5" w:rsidRPr="00F73F57" w:rsidRDefault="00264EF5" w:rsidP="00264EF5">
      <w:pPr>
        <w:ind w:right="-108"/>
        <w:rPr>
          <w:b w:val="0"/>
          <w:iCs/>
          <w:color w:val="061F57" w:themeColor="text2" w:themeShade="BF"/>
          <w:sz w:val="24"/>
          <w:szCs w:val="24"/>
        </w:rPr>
      </w:pPr>
    </w:p>
    <w:p w14:paraId="4A6F8758" w14:textId="39DA8611" w:rsidR="00264EF5" w:rsidRPr="00F73F57" w:rsidRDefault="00264EF5" w:rsidP="002E4007">
      <w:pPr>
        <w:ind w:right="-108"/>
        <w:jc w:val="center"/>
        <w:rPr>
          <w:b w:val="0"/>
          <w:i/>
          <w:color w:val="061F57" w:themeColor="text2" w:themeShade="BF"/>
        </w:rPr>
      </w:pPr>
      <w:r w:rsidRPr="00F73F57">
        <w:rPr>
          <w:b w:val="0"/>
          <w:i/>
          <w:noProof/>
          <w:color w:val="061F57" w:themeColor="text2" w:themeShade="BF"/>
          <w:lang w:eastAsia="cs-CZ"/>
        </w:rPr>
        <w:drawing>
          <wp:inline distT="0" distB="0" distL="0" distR="0" wp14:anchorId="43793486" wp14:editId="13E28CCA">
            <wp:extent cx="2448000" cy="1832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007" w:rsidRPr="00F73F57">
        <w:rPr>
          <w:b w:val="0"/>
          <w:i/>
          <w:color w:val="061F57" w:themeColor="text2" w:themeShade="BF"/>
        </w:rPr>
        <w:t xml:space="preserve">           </w:t>
      </w:r>
      <w:r w:rsidRPr="00F73F57">
        <w:rPr>
          <w:b w:val="0"/>
          <w:i/>
          <w:noProof/>
          <w:color w:val="061F57" w:themeColor="text2" w:themeShade="BF"/>
          <w:lang w:eastAsia="cs-CZ"/>
        </w:rPr>
        <w:drawing>
          <wp:inline distT="0" distB="0" distL="0" distR="0" wp14:anchorId="1BE0C350" wp14:editId="753FD768">
            <wp:extent cx="2448000" cy="18324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57">
        <w:rPr>
          <w:b w:val="0"/>
          <w:i/>
          <w:color w:val="061F57" w:themeColor="text2" w:themeShade="BF"/>
        </w:rPr>
        <w:br/>
      </w:r>
    </w:p>
    <w:p w14:paraId="33A81376" w14:textId="77777777" w:rsidR="00264EF5" w:rsidRPr="00F73F57" w:rsidRDefault="00264EF5" w:rsidP="00F02FDB">
      <w:pPr>
        <w:pStyle w:val="Odstavecseseznamem"/>
        <w:numPr>
          <w:ilvl w:val="0"/>
          <w:numId w:val="20"/>
        </w:numPr>
        <w:ind w:right="-108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i/>
          <w:color w:val="061F57" w:themeColor="text2" w:themeShade="BF"/>
          <w:sz w:val="24"/>
          <w:szCs w:val="24"/>
        </w:rPr>
        <w:t xml:space="preserve">Plavecký kurz –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Plavecká škola AQUASPORT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                         - celý kurz proběhl pouze v některých ročnících (0. A, 2. A, 2. C, 4. </w:t>
      </w: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A, 4.C)</w:t>
      </w:r>
      <w:proofErr w:type="gramEnd"/>
    </w:p>
    <w:p w14:paraId="0B136A8E" w14:textId="63690335" w:rsidR="00F02FDB" w:rsidRPr="00F73F57" w:rsidRDefault="00264EF5" w:rsidP="00264EF5">
      <w:pPr>
        <w:ind w:right="-108"/>
        <w:rPr>
          <w:rFonts w:cstheme="minorHAnsi"/>
          <w:bCs/>
          <w:color w:val="061F57" w:themeColor="text2" w:themeShade="BF"/>
          <w:sz w:val="24"/>
          <w:szCs w:val="24"/>
          <w:u w:val="single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lastRenderedPageBreak/>
        <w:t xml:space="preserve">                         - část kurzu (3lekce) od 18. 2. 2020 (1. </w:t>
      </w: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B, 1.C, 2.</w:t>
      </w:r>
      <w:proofErr w:type="gram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B, 3. B, 3. C, 4. B)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                         - část kurzu (2lekce) od 24. 2. 2020 (1. A, 3. A, 5. ABC)</w:t>
      </w:r>
      <w:r w:rsidR="008815BA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9566F3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9566F3" w:rsidRPr="00F73F57">
        <w:rPr>
          <w:rFonts w:cstheme="minorHAnsi"/>
          <w:bCs/>
          <w:color w:val="061F57" w:themeColor="text2" w:themeShade="BF"/>
          <w:sz w:val="24"/>
          <w:szCs w:val="24"/>
          <w:u w:val="single"/>
        </w:rPr>
        <w:t>sportovní akce 2.</w:t>
      </w:r>
      <w:r w:rsidR="00443B37" w:rsidRPr="00F73F57">
        <w:rPr>
          <w:rFonts w:cstheme="minorHAnsi"/>
          <w:bCs/>
          <w:color w:val="061F57" w:themeColor="text2" w:themeShade="BF"/>
          <w:sz w:val="24"/>
          <w:szCs w:val="24"/>
          <w:u w:val="single"/>
        </w:rPr>
        <w:t xml:space="preserve"> </w:t>
      </w:r>
      <w:r w:rsidR="009566F3" w:rsidRPr="00F73F57">
        <w:rPr>
          <w:rFonts w:cstheme="minorHAnsi"/>
          <w:bCs/>
          <w:color w:val="061F57" w:themeColor="text2" w:themeShade="BF"/>
          <w:sz w:val="24"/>
          <w:szCs w:val="24"/>
          <w:u w:val="single"/>
        </w:rPr>
        <w:t>stupeň</w:t>
      </w:r>
    </w:p>
    <w:p w14:paraId="2EE21349" w14:textId="77777777" w:rsidR="00F02FDB" w:rsidRPr="00F73F57" w:rsidRDefault="009566F3" w:rsidP="00F02FDB">
      <w:pPr>
        <w:pStyle w:val="Odstavecseseznamem"/>
        <w:numPr>
          <w:ilvl w:val="0"/>
          <w:numId w:val="20"/>
        </w:numPr>
        <w:ind w:right="-108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cyklistický partyzán</w:t>
      </w:r>
      <w:r w:rsidR="0063045E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účast 17 žáků s výsledkem 3</w:t>
      </w:r>
      <w:r w:rsidR="00443B37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63045E" w:rsidRPr="00F73F57">
        <w:rPr>
          <w:rFonts w:cstheme="minorHAnsi"/>
          <w:b w:val="0"/>
          <w:color w:val="061F57" w:themeColor="text2" w:themeShade="BF"/>
          <w:sz w:val="24"/>
          <w:szCs w:val="24"/>
        </w:rPr>
        <w:t>x 1.</w:t>
      </w:r>
      <w:r w:rsidR="00443B37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63045E" w:rsidRPr="00F73F57">
        <w:rPr>
          <w:rFonts w:cstheme="minorHAnsi"/>
          <w:b w:val="0"/>
          <w:color w:val="061F57" w:themeColor="text2" w:themeShade="BF"/>
          <w:sz w:val="24"/>
          <w:szCs w:val="24"/>
        </w:rPr>
        <w:t>místo, 3</w:t>
      </w:r>
      <w:r w:rsidR="00443B37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63045E" w:rsidRPr="00F73F57">
        <w:rPr>
          <w:rFonts w:cstheme="minorHAnsi"/>
          <w:b w:val="0"/>
          <w:color w:val="061F57" w:themeColor="text2" w:themeShade="BF"/>
          <w:sz w:val="24"/>
          <w:szCs w:val="24"/>
        </w:rPr>
        <w:t>x 2.</w:t>
      </w:r>
      <w:r w:rsidR="00443B37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63045E" w:rsidRPr="00F73F57">
        <w:rPr>
          <w:rFonts w:cstheme="minorHAnsi"/>
          <w:b w:val="0"/>
          <w:color w:val="061F57" w:themeColor="text2" w:themeShade="BF"/>
          <w:sz w:val="24"/>
          <w:szCs w:val="24"/>
        </w:rPr>
        <w:t>místo, 1</w:t>
      </w:r>
      <w:r w:rsidR="00443B37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63045E" w:rsidRPr="00F73F57">
        <w:rPr>
          <w:rFonts w:cstheme="minorHAnsi"/>
          <w:b w:val="0"/>
          <w:color w:val="061F57" w:themeColor="text2" w:themeShade="BF"/>
          <w:sz w:val="24"/>
          <w:szCs w:val="24"/>
        </w:rPr>
        <w:t>x 3.</w:t>
      </w:r>
      <w:r w:rsidR="00443B37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rFonts w:cstheme="minorHAnsi"/>
          <w:b w:val="0"/>
          <w:color w:val="061F57" w:themeColor="text2" w:themeShade="BF"/>
          <w:sz w:val="24"/>
          <w:szCs w:val="24"/>
        </w:rPr>
        <w:t>místo</w:t>
      </w:r>
    </w:p>
    <w:p w14:paraId="2D24F902" w14:textId="77777777" w:rsidR="00F02FDB" w:rsidRPr="00F73F57" w:rsidRDefault="0063045E" w:rsidP="00F02FDB">
      <w:pPr>
        <w:pStyle w:val="Odstavecseseznamem"/>
        <w:numPr>
          <w:ilvl w:val="0"/>
          <w:numId w:val="20"/>
        </w:numPr>
        <w:ind w:right="-108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přespolní běh – účast 14 žáků</w:t>
      </w:r>
      <w:r w:rsidR="00F64280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první místo obsadili naši chlapci – v mladší i starší kategorii</w:t>
      </w:r>
    </w:p>
    <w:p w14:paraId="61C56C44" w14:textId="77777777" w:rsidR="00F02FDB" w:rsidRPr="00F73F57" w:rsidRDefault="002F5C17" w:rsidP="00F02FDB">
      <w:pPr>
        <w:pStyle w:val="Odstavecseseznamem"/>
        <w:numPr>
          <w:ilvl w:val="0"/>
          <w:numId w:val="20"/>
        </w:numPr>
        <w:ind w:right="-108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okrskové kolo v</w:t>
      </w:r>
      <w:r w:rsidR="00381BAC" w:rsidRPr="00F73F57">
        <w:rPr>
          <w:rFonts w:cstheme="minorHAnsi"/>
          <w:b w:val="0"/>
          <w:color w:val="061F57" w:themeColor="text2" w:themeShade="BF"/>
          <w:sz w:val="24"/>
          <w:szCs w:val="24"/>
        </w:rPr>
        <w:t> </w:t>
      </w:r>
      <w:proofErr w:type="spell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minifotbalu</w:t>
      </w:r>
      <w:proofErr w:type="spellEnd"/>
      <w:r w:rsidR="00381BAC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mladších žáků – 9 žáků, 3.</w:t>
      </w:r>
      <w:r w:rsidR="00443B37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rFonts w:cstheme="minorHAnsi"/>
          <w:b w:val="0"/>
          <w:color w:val="061F57" w:themeColor="text2" w:themeShade="BF"/>
          <w:sz w:val="24"/>
          <w:szCs w:val="24"/>
        </w:rPr>
        <w:t>místo</w:t>
      </w:r>
    </w:p>
    <w:p w14:paraId="536D6D4B" w14:textId="77777777" w:rsidR="00F02FDB" w:rsidRPr="00F73F57" w:rsidRDefault="00381BAC" w:rsidP="00F02FDB">
      <w:pPr>
        <w:pStyle w:val="Odstavecseseznamem"/>
        <w:numPr>
          <w:ilvl w:val="0"/>
          <w:numId w:val="20"/>
        </w:numPr>
        <w:ind w:right="-108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pořadatelství okrskového kola v </w:t>
      </w:r>
      <w:proofErr w:type="spell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minifotbalu</w:t>
      </w:r>
      <w:proofErr w:type="spell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starších žáků</w:t>
      </w:r>
      <w:r w:rsidR="00E0286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10 žáků, 2.</w:t>
      </w:r>
      <w:r w:rsidR="00F02FD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místo</w:t>
      </w:r>
    </w:p>
    <w:p w14:paraId="04D05FDA" w14:textId="77777777" w:rsidR="00F02FDB" w:rsidRPr="00F73F57" w:rsidRDefault="00E02866" w:rsidP="00F02FDB">
      <w:pPr>
        <w:pStyle w:val="Odstavecseseznamem"/>
        <w:numPr>
          <w:ilvl w:val="0"/>
          <w:numId w:val="20"/>
        </w:numPr>
        <w:ind w:right="-108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okresní kolo v plavání </w:t>
      </w:r>
      <w:r w:rsidR="00592285" w:rsidRPr="00F73F57">
        <w:rPr>
          <w:rFonts w:cstheme="minorHAnsi"/>
          <w:b w:val="0"/>
          <w:color w:val="061F57" w:themeColor="text2" w:themeShade="BF"/>
          <w:sz w:val="24"/>
          <w:szCs w:val="24"/>
        </w:rPr>
        <w:t>–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592285" w:rsidRPr="00F73F57">
        <w:rPr>
          <w:rFonts w:cstheme="minorHAnsi"/>
          <w:b w:val="0"/>
          <w:color w:val="061F57" w:themeColor="text2" w:themeShade="BF"/>
          <w:sz w:val="24"/>
          <w:szCs w:val="24"/>
        </w:rPr>
        <w:t>3 družstva plavců – vítězství patřilo starším žákům, mladší žáci a starší dívky obsadili 2.</w:t>
      </w:r>
      <w:r w:rsidR="00F02FD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místa</w:t>
      </w:r>
    </w:p>
    <w:p w14:paraId="7E6FE64F" w14:textId="77777777" w:rsidR="00F02FDB" w:rsidRPr="00F73F57" w:rsidRDefault="00592285" w:rsidP="00F02FDB">
      <w:pPr>
        <w:pStyle w:val="Odstavecseseznamem"/>
        <w:numPr>
          <w:ilvl w:val="0"/>
          <w:numId w:val="20"/>
        </w:numPr>
        <w:ind w:right="-108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pořadatelství okrskového kola </w:t>
      </w:r>
      <w:r w:rsidR="007004D4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florbalu pro starší žákyně </w:t>
      </w:r>
      <w:r w:rsidR="006A5361" w:rsidRPr="00F73F57">
        <w:rPr>
          <w:rFonts w:cstheme="minorHAnsi"/>
          <w:b w:val="0"/>
          <w:color w:val="061F57" w:themeColor="text2" w:themeShade="BF"/>
          <w:sz w:val="24"/>
          <w:szCs w:val="24"/>
        </w:rPr>
        <w:t>–</w:t>
      </w:r>
      <w:r w:rsidR="007004D4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6A5361" w:rsidRPr="00F73F57">
        <w:rPr>
          <w:rFonts w:cstheme="minorHAnsi"/>
          <w:b w:val="0"/>
          <w:color w:val="061F57" w:themeColor="text2" w:themeShade="BF"/>
          <w:sz w:val="24"/>
          <w:szCs w:val="24"/>
        </w:rPr>
        <w:t>3.</w:t>
      </w:r>
      <w:r w:rsidR="00F02FD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místo</w:t>
      </w:r>
    </w:p>
    <w:p w14:paraId="38F4F703" w14:textId="77777777" w:rsidR="00F02FDB" w:rsidRPr="00F73F57" w:rsidRDefault="007210D5" w:rsidP="00F02FDB">
      <w:pPr>
        <w:pStyle w:val="Odstavecseseznamem"/>
        <w:numPr>
          <w:ilvl w:val="0"/>
          <w:numId w:val="20"/>
        </w:numPr>
        <w:ind w:right="-108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okrskové kolo ve florbalu pro starší žáky </w:t>
      </w:r>
      <w:r w:rsidR="001E1AAF" w:rsidRPr="00F73F57">
        <w:rPr>
          <w:rFonts w:cstheme="minorHAnsi"/>
          <w:b w:val="0"/>
          <w:color w:val="061F57" w:themeColor="text2" w:themeShade="BF"/>
          <w:sz w:val="24"/>
          <w:szCs w:val="24"/>
        </w:rPr>
        <w:t>–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1E1AAF" w:rsidRPr="00F73F57">
        <w:rPr>
          <w:rFonts w:cstheme="minorHAnsi"/>
          <w:b w:val="0"/>
          <w:color w:val="061F57" w:themeColor="text2" w:themeShade="BF"/>
          <w:sz w:val="24"/>
          <w:szCs w:val="24"/>
        </w:rPr>
        <w:t>1. místo – postup do okresního kola</w:t>
      </w:r>
      <w:r w:rsidR="00070A71" w:rsidRPr="00F73F57">
        <w:rPr>
          <w:rFonts w:cstheme="minorHAnsi"/>
          <w:b w:val="0"/>
          <w:color w:val="061F57" w:themeColor="text2" w:themeShade="BF"/>
          <w:sz w:val="24"/>
          <w:szCs w:val="24"/>
        </w:rPr>
        <w:t>. Zde 3.</w:t>
      </w:r>
      <w:r w:rsidR="00F02FD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070A71" w:rsidRPr="00F73F57">
        <w:rPr>
          <w:rFonts w:cstheme="minorHAnsi"/>
          <w:b w:val="0"/>
          <w:color w:val="061F57" w:themeColor="text2" w:themeShade="BF"/>
          <w:sz w:val="24"/>
          <w:szCs w:val="24"/>
        </w:rPr>
        <w:t>místo</w:t>
      </w:r>
      <w:r w:rsidR="00B058EB" w:rsidRPr="00F73F57">
        <w:rPr>
          <w:rFonts w:cstheme="minorHAnsi"/>
          <w:b w:val="0"/>
          <w:color w:val="061F57" w:themeColor="text2" w:themeShade="BF"/>
          <w:sz w:val="24"/>
          <w:szCs w:val="24"/>
        </w:rPr>
        <w:t>.</w:t>
      </w:r>
    </w:p>
    <w:p w14:paraId="05C7D53D" w14:textId="77777777" w:rsidR="00F02FDB" w:rsidRPr="00F73F57" w:rsidRDefault="007A7F6E" w:rsidP="00F02FDB">
      <w:pPr>
        <w:pStyle w:val="Odstavecseseznamem"/>
        <w:numPr>
          <w:ilvl w:val="0"/>
          <w:numId w:val="20"/>
        </w:numPr>
        <w:ind w:right="-108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krajské kolo v plavání </w:t>
      </w:r>
      <w:r w:rsidR="00411C77" w:rsidRPr="00F73F57">
        <w:rPr>
          <w:rFonts w:cstheme="minorHAnsi"/>
          <w:b w:val="0"/>
          <w:color w:val="061F57" w:themeColor="text2" w:themeShade="BF"/>
          <w:sz w:val="24"/>
          <w:szCs w:val="24"/>
        </w:rPr>
        <w:t>–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411C77" w:rsidRPr="00F73F57">
        <w:rPr>
          <w:rFonts w:cstheme="minorHAnsi"/>
          <w:b w:val="0"/>
          <w:color w:val="061F57" w:themeColor="text2" w:themeShade="BF"/>
          <w:sz w:val="24"/>
          <w:szCs w:val="24"/>
        </w:rPr>
        <w:t>2.</w:t>
      </w:r>
      <w:r w:rsidR="00F02FD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místo</w:t>
      </w:r>
    </w:p>
    <w:p w14:paraId="4CD52269" w14:textId="5E4C25D4" w:rsidR="00B058EB" w:rsidRPr="00F73F57" w:rsidRDefault="00070A71" w:rsidP="00F02FDB">
      <w:pPr>
        <w:pStyle w:val="Odstavecseseznamem"/>
        <w:numPr>
          <w:ilvl w:val="0"/>
          <w:numId w:val="20"/>
        </w:numPr>
        <w:ind w:right="-108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okrskové kolo ve florbalu mladší žáci – 3.</w:t>
      </w:r>
      <w:r w:rsidR="00F02FD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místo</w:t>
      </w:r>
    </w:p>
    <w:p w14:paraId="4F1C8BEB" w14:textId="77777777" w:rsidR="00F02FDB" w:rsidRPr="00F73F57" w:rsidRDefault="00B058EB" w:rsidP="00F02FDB">
      <w:pPr>
        <w:pStyle w:val="Odstavecseseznamem"/>
        <w:numPr>
          <w:ilvl w:val="0"/>
          <w:numId w:val="20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Účast na sportovním turnaji pro 9.</w:t>
      </w:r>
      <w:r w:rsidR="00F02FD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ročníky – pořádala ISŠT </w:t>
      </w:r>
      <w:r w:rsidR="00AA3516" w:rsidRPr="00F73F57">
        <w:rPr>
          <w:rFonts w:cstheme="minorHAnsi"/>
          <w:b w:val="0"/>
          <w:color w:val="061F57" w:themeColor="text2" w:themeShade="BF"/>
          <w:sz w:val="24"/>
          <w:szCs w:val="24"/>
        </w:rPr>
        <w:t>Vysoké Mýto</w:t>
      </w:r>
    </w:p>
    <w:p w14:paraId="444CA8BB" w14:textId="77777777" w:rsidR="00F02FDB" w:rsidRPr="00F73F57" w:rsidRDefault="00BF7E8B" w:rsidP="00F02FDB">
      <w:pPr>
        <w:pStyle w:val="Odstavecseseznamem"/>
        <w:numPr>
          <w:ilvl w:val="0"/>
          <w:numId w:val="20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vánoční turnaj pro žáky 6. a 7.</w:t>
      </w:r>
      <w:r w:rsidR="00F02FD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tříd – školní aktivita, </w:t>
      </w:r>
      <w:r w:rsidR="00F02FDB" w:rsidRPr="00F73F57">
        <w:rPr>
          <w:rFonts w:cstheme="minorHAnsi"/>
          <w:b w:val="0"/>
          <w:color w:val="061F57" w:themeColor="text2" w:themeShade="BF"/>
          <w:sz w:val="24"/>
          <w:szCs w:val="24"/>
        </w:rPr>
        <w:t>která má již mnohaletou tradici</w:t>
      </w:r>
    </w:p>
    <w:p w14:paraId="7D0DE18D" w14:textId="77777777" w:rsidR="00F02FDB" w:rsidRPr="00F73F57" w:rsidRDefault="003E3E03" w:rsidP="00F02FDB">
      <w:pPr>
        <w:pStyle w:val="Odstavecseseznamem"/>
        <w:numPr>
          <w:ilvl w:val="0"/>
          <w:numId w:val="20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LVVZ v Čenkovicích – 2 běhy: </w:t>
      </w: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13.—18</w:t>
      </w:r>
      <w:proofErr w:type="gram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.</w:t>
      </w:r>
      <w:r w:rsidR="00F02FD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1. a 18.</w:t>
      </w:r>
      <w:r w:rsidR="00F02FD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-</w:t>
      </w:r>
      <w:r w:rsidR="00F02FD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23.</w:t>
      </w:r>
      <w:r w:rsidR="00F02FD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1.</w:t>
      </w:r>
      <w:r w:rsidR="00F02FD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2020</w:t>
      </w:r>
    </w:p>
    <w:p w14:paraId="1052293E" w14:textId="77777777" w:rsidR="00F02FDB" w:rsidRPr="00F73F57" w:rsidRDefault="00F02FDB" w:rsidP="00F02FDB">
      <w:pPr>
        <w:pStyle w:val="Odstavecseseznamem"/>
        <w:numPr>
          <w:ilvl w:val="0"/>
          <w:numId w:val="20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měření výkonů OVOV</w:t>
      </w:r>
    </w:p>
    <w:p w14:paraId="60D37DBA" w14:textId="4EACE2FE" w:rsidR="009824A7" w:rsidRPr="00F73F57" w:rsidRDefault="009824A7" w:rsidP="00F02FDB">
      <w:pPr>
        <w:pStyle w:val="Odstavecseseznamem"/>
        <w:numPr>
          <w:ilvl w:val="0"/>
          <w:numId w:val="20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>Rozloučení se sportovci 9. tříd</w:t>
      </w:r>
      <w:r w:rsidR="008815BA"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</w:r>
    </w:p>
    <w:p w14:paraId="2C8B3824" w14:textId="118C2881" w:rsidR="009824A7" w:rsidRPr="00F73F57" w:rsidRDefault="009824A7" w:rsidP="009824A7">
      <w:p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>Cyklistický kurz 8.</w:t>
      </w:r>
      <w:r w:rsidR="00F02FDB"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</w:t>
      </w:r>
      <w:r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>ročníků byl z důvodu přerušení výuky zrušen</w:t>
      </w:r>
      <w:r w:rsidR="008815BA"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</w:r>
      <w:r w:rsidR="008815BA"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</w:r>
      <w:r w:rsidR="008815BA"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</w:r>
    </w:p>
    <w:p w14:paraId="653BF689" w14:textId="0F7AAE4E" w:rsidR="00343580" w:rsidRPr="00F73F57" w:rsidRDefault="00D52F74" w:rsidP="00830417">
      <w:pPr>
        <w:ind w:right="-108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21D6DDD4" wp14:editId="2D3794B3">
            <wp:extent cx="2419200" cy="1814400"/>
            <wp:effectExtent l="0" t="0" r="635" b="0"/>
            <wp:docPr id="48" name="Obrázek 48" descr="C:\Users\Ucitel\OneDrive - ZS\fota\fotky výročka\plavání k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\OneDrive - ZS\fota\fotky výročka\plavání kraj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007" w:rsidRPr="00F73F57">
        <w:rPr>
          <w:rFonts w:cstheme="minorHAnsi"/>
          <w:color w:val="061F57" w:themeColor="text2" w:themeShade="BF"/>
          <w:sz w:val="24"/>
          <w:szCs w:val="24"/>
        </w:rPr>
        <w:t xml:space="preserve">   </w:t>
      </w:r>
      <w:r w:rsidRPr="00F73F57">
        <w:rPr>
          <w:rFonts w:cstheme="minorHAnsi"/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4B08D74C" wp14:editId="48506614">
            <wp:extent cx="3229200" cy="1818000"/>
            <wp:effectExtent l="0" t="0" r="0" b="0"/>
            <wp:docPr id="47" name="Obrázek 47" descr="C:\Users\Ucitel\OneDrive - ZS\fota\fotky výročka\okresní kolo flor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\OneDrive - ZS\fota\fotky výročka\okresní kolo florba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57">
        <w:rPr>
          <w:rFonts w:cstheme="minorHAnsi"/>
          <w:color w:val="061F57" w:themeColor="text2" w:themeShade="BF"/>
          <w:sz w:val="24"/>
          <w:szCs w:val="24"/>
        </w:rPr>
        <w:br/>
        <w:t xml:space="preserve">            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krajské kolo v </w:t>
      </w: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plavání                                                           okresní</w:t>
      </w:r>
      <w:proofErr w:type="gram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kolo ve florbalu</w:t>
      </w:r>
      <w:r w:rsidRPr="00F73F57">
        <w:rPr>
          <w:rFonts w:cstheme="minorHAnsi"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lastRenderedPageBreak/>
        <w:t xml:space="preserve">         </w:t>
      </w:r>
      <w:r w:rsidR="00BD34EA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</w:t>
      </w:r>
      <w:r w:rsidRPr="00F73F57">
        <w:rPr>
          <w:rFonts w:cstheme="minorHAnsi"/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2D384AD0" wp14:editId="4F68D8F1">
            <wp:extent cx="2440800" cy="1832400"/>
            <wp:effectExtent l="0" t="0" r="0" b="0"/>
            <wp:docPr id="46" name="Obrázek 46" descr="C:\Users\Ucitel\OneDrive - ZS\fota\fotky výročka\přespolní běh Letoh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\OneDrive - ZS\fota\fotky výročka\přespolní běh Letohra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4EA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2E4007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</w:t>
      </w:r>
      <w:r w:rsidR="00BD34EA" w:rsidRPr="00F73F57">
        <w:rPr>
          <w:rFonts w:cstheme="minorHAnsi"/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244AF7C4" wp14:editId="045780ED">
            <wp:extent cx="2440800" cy="1832400"/>
            <wp:effectExtent l="0" t="0" r="0" b="0"/>
            <wp:docPr id="56" name="Obrázek 56" descr="C:\Users\Ucitel\OneDrive - ZS\fota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citel\OneDrive - ZS\fota\IMG_047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285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color w:val="061F57" w:themeColor="text2" w:themeShade="BF"/>
          <w:sz w:val="24"/>
          <w:szCs w:val="24"/>
        </w:rPr>
        <w:t xml:space="preserve">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přespolní běh v</w:t>
      </w:r>
      <w:r w:rsidR="00BD34EA" w:rsidRPr="00F73F57">
        <w:rPr>
          <w:rFonts w:cstheme="minorHAnsi"/>
          <w:b w:val="0"/>
          <w:color w:val="061F57" w:themeColor="text2" w:themeShade="BF"/>
          <w:sz w:val="24"/>
          <w:szCs w:val="24"/>
        </w:rPr>
        <w:t> 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Letohradu</w:t>
      </w:r>
      <w:r w:rsidR="00BD34EA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             cyklistické závody</w:t>
      </w:r>
      <w:r w:rsidR="002E4007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2E4007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2E4007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343580" w:rsidRPr="00F73F57">
        <w:rPr>
          <w:bCs/>
          <w:iCs/>
          <w:color w:val="061F57" w:themeColor="text2" w:themeShade="BF"/>
          <w:sz w:val="24"/>
          <w:szCs w:val="24"/>
          <w:u w:val="single"/>
        </w:rPr>
        <w:t>Zájmové útvary 2019/2020</w:t>
      </w:r>
    </w:p>
    <w:p w14:paraId="486DC215" w14:textId="77777777" w:rsidR="00343580" w:rsidRPr="00F73F57" w:rsidRDefault="00343580" w:rsidP="00343580">
      <w:pPr>
        <w:rPr>
          <w:rFonts w:ascii="Bookman Old Style" w:hAnsi="Bookman Old Style"/>
          <w:b w:val="0"/>
          <w:color w:val="061F57" w:themeColor="text2" w:themeShade="BF"/>
        </w:rPr>
      </w:pPr>
    </w:p>
    <w:tbl>
      <w:tblPr>
        <w:tblW w:w="8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1"/>
        <w:gridCol w:w="1488"/>
        <w:gridCol w:w="792"/>
        <w:gridCol w:w="2880"/>
      </w:tblGrid>
      <w:tr w:rsidR="00343580" w:rsidRPr="00F73F57" w14:paraId="30E66836" w14:textId="77777777" w:rsidTr="00282293">
        <w:trPr>
          <w:trHeight w:val="375"/>
          <w:jc w:val="center"/>
        </w:trPr>
        <w:tc>
          <w:tcPr>
            <w:tcW w:w="3231" w:type="dxa"/>
            <w:shd w:val="clear" w:color="auto" w:fill="auto"/>
            <w:noWrap/>
            <w:vAlign w:val="bottom"/>
          </w:tcPr>
          <w:p w14:paraId="35BB7114" w14:textId="77777777" w:rsidR="00343580" w:rsidRPr="00F73F57" w:rsidRDefault="00343580" w:rsidP="00282293">
            <w:pP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FLORBAL  OLYMP</w:t>
            </w:r>
            <w:proofErr w:type="gramEnd"/>
          </w:p>
        </w:tc>
        <w:tc>
          <w:tcPr>
            <w:tcW w:w="1488" w:type="dxa"/>
            <w:shd w:val="clear" w:color="auto" w:fill="auto"/>
            <w:noWrap/>
            <w:vAlign w:val="bottom"/>
          </w:tcPr>
          <w:p w14:paraId="72EDD0BF" w14:textId="77777777" w:rsidR="00343580" w:rsidRPr="00F73F57" w:rsidRDefault="00343580" w:rsidP="00282293">
            <w:pP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1. – 5. roč.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14:paraId="286E3057" w14:textId="77777777" w:rsidR="00343580" w:rsidRPr="00F73F57" w:rsidRDefault="00343580" w:rsidP="00282293">
            <w:pP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PO</w:t>
            </w:r>
          </w:p>
        </w:tc>
        <w:tc>
          <w:tcPr>
            <w:tcW w:w="2880" w:type="dxa"/>
            <w:shd w:val="clear" w:color="auto" w:fill="auto"/>
            <w:noWrap/>
            <w:vAlign w:val="bottom"/>
          </w:tcPr>
          <w:p w14:paraId="26414450" w14:textId="77777777" w:rsidR="00343580" w:rsidRPr="00F73F57" w:rsidRDefault="00343580" w:rsidP="00282293">
            <w:pP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14.00 – 16.00 hod.</w:t>
            </w:r>
          </w:p>
        </w:tc>
      </w:tr>
      <w:tr w:rsidR="00343580" w:rsidRPr="00F73F57" w14:paraId="0FDB2F2E" w14:textId="77777777" w:rsidTr="00282293">
        <w:trPr>
          <w:trHeight w:val="375"/>
          <w:jc w:val="center"/>
        </w:trPr>
        <w:tc>
          <w:tcPr>
            <w:tcW w:w="3231" w:type="dxa"/>
            <w:shd w:val="clear" w:color="auto" w:fill="auto"/>
            <w:noWrap/>
            <w:vAlign w:val="bottom"/>
            <w:hideMark/>
          </w:tcPr>
          <w:p w14:paraId="1238AD79" w14:textId="77777777" w:rsidR="00343580" w:rsidRPr="00F73F57" w:rsidRDefault="00343580" w:rsidP="00282293">
            <w:pP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SPORTOVNÍ HRY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14:paraId="2363A3DF" w14:textId="77777777" w:rsidR="00343580" w:rsidRPr="00F73F57" w:rsidRDefault="00343580" w:rsidP="00282293">
            <w:pP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1. - 3. roč.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14:paraId="40925C3B" w14:textId="77777777" w:rsidR="00343580" w:rsidRPr="00F73F57" w:rsidRDefault="00343580" w:rsidP="00282293">
            <w:pP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ST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14:paraId="49E92271" w14:textId="4363A19B" w:rsidR="00343580" w:rsidRPr="00F73F57" w:rsidRDefault="00343580" w:rsidP="00282293">
            <w:pP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13.</w:t>
            </w:r>
            <w:r w:rsidR="00722865"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0</w:t>
            </w:r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0 – 14.00 hod.</w:t>
            </w:r>
          </w:p>
        </w:tc>
      </w:tr>
      <w:tr w:rsidR="00343580" w:rsidRPr="00F73F57" w14:paraId="75558EBC" w14:textId="77777777" w:rsidTr="00282293">
        <w:trPr>
          <w:trHeight w:val="375"/>
          <w:jc w:val="center"/>
        </w:trPr>
        <w:tc>
          <w:tcPr>
            <w:tcW w:w="3231" w:type="dxa"/>
            <w:shd w:val="clear" w:color="auto" w:fill="auto"/>
            <w:noWrap/>
            <w:vAlign w:val="bottom"/>
          </w:tcPr>
          <w:p w14:paraId="66ADC14A" w14:textId="77777777" w:rsidR="00343580" w:rsidRPr="00F73F57" w:rsidRDefault="00343580" w:rsidP="00282293">
            <w:pP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 xml:space="preserve">VÝTVARNÁ VÝCHOVA </w:t>
            </w:r>
          </w:p>
        </w:tc>
        <w:tc>
          <w:tcPr>
            <w:tcW w:w="1488" w:type="dxa"/>
            <w:shd w:val="clear" w:color="auto" w:fill="auto"/>
            <w:noWrap/>
            <w:vAlign w:val="bottom"/>
          </w:tcPr>
          <w:p w14:paraId="32DD1BF6" w14:textId="77777777" w:rsidR="00343580" w:rsidRPr="00F73F57" w:rsidRDefault="00343580" w:rsidP="00282293">
            <w:pP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1. roč.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14:paraId="67866B4E" w14:textId="77777777" w:rsidR="00343580" w:rsidRPr="00F73F57" w:rsidRDefault="00343580" w:rsidP="00282293">
            <w:pP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PO</w:t>
            </w:r>
          </w:p>
        </w:tc>
        <w:tc>
          <w:tcPr>
            <w:tcW w:w="2880" w:type="dxa"/>
            <w:shd w:val="clear" w:color="auto" w:fill="auto"/>
            <w:noWrap/>
            <w:vAlign w:val="bottom"/>
          </w:tcPr>
          <w:p w14:paraId="2ACF7F5B" w14:textId="77777777" w:rsidR="00343580" w:rsidRPr="00F73F57" w:rsidRDefault="00343580" w:rsidP="00282293">
            <w:pP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13.00 – 14.00 hod.</w:t>
            </w:r>
          </w:p>
        </w:tc>
      </w:tr>
      <w:tr w:rsidR="00343580" w:rsidRPr="00F73F57" w14:paraId="217AC574" w14:textId="77777777" w:rsidTr="00282293">
        <w:trPr>
          <w:trHeight w:val="375"/>
          <w:jc w:val="center"/>
        </w:trPr>
        <w:tc>
          <w:tcPr>
            <w:tcW w:w="3231" w:type="dxa"/>
            <w:shd w:val="clear" w:color="auto" w:fill="auto"/>
            <w:noWrap/>
            <w:vAlign w:val="bottom"/>
          </w:tcPr>
          <w:p w14:paraId="6E51C9D7" w14:textId="77777777" w:rsidR="00343580" w:rsidRPr="00F73F57" w:rsidRDefault="00343580" w:rsidP="00282293">
            <w:pP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VÝTVARNÁ VÝCHOVA</w:t>
            </w:r>
          </w:p>
        </w:tc>
        <w:tc>
          <w:tcPr>
            <w:tcW w:w="1488" w:type="dxa"/>
            <w:shd w:val="clear" w:color="auto" w:fill="auto"/>
            <w:noWrap/>
            <w:vAlign w:val="bottom"/>
          </w:tcPr>
          <w:p w14:paraId="52B92D92" w14:textId="77777777" w:rsidR="00343580" w:rsidRPr="00F73F57" w:rsidRDefault="00343580" w:rsidP="00282293">
            <w:pP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2. roč.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14:paraId="25162C9B" w14:textId="77777777" w:rsidR="00343580" w:rsidRPr="00F73F57" w:rsidRDefault="00343580" w:rsidP="00282293">
            <w:pP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ÚT</w:t>
            </w:r>
          </w:p>
        </w:tc>
        <w:tc>
          <w:tcPr>
            <w:tcW w:w="2880" w:type="dxa"/>
            <w:shd w:val="clear" w:color="auto" w:fill="auto"/>
            <w:noWrap/>
            <w:vAlign w:val="bottom"/>
          </w:tcPr>
          <w:p w14:paraId="5EBA05BB" w14:textId="40E482F2" w:rsidR="00343580" w:rsidRPr="00F73F57" w:rsidRDefault="00343580" w:rsidP="00282293">
            <w:pP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13.</w:t>
            </w:r>
            <w:r w:rsidR="00722865"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00</w:t>
            </w:r>
            <w:r w:rsidRPr="00F73F57"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 xml:space="preserve"> – 14.00 hod.</w:t>
            </w:r>
          </w:p>
        </w:tc>
      </w:tr>
    </w:tbl>
    <w:p w14:paraId="7DF5C9E7" w14:textId="77777777" w:rsidR="00343580" w:rsidRPr="00F73F57" w:rsidRDefault="00343580" w:rsidP="00343580">
      <w:pPr>
        <w:ind w:right="-108"/>
        <w:jc w:val="both"/>
        <w:rPr>
          <w:rFonts w:ascii="Bookman Old Style" w:hAnsi="Bookman Old Style"/>
          <w:color w:val="061F57" w:themeColor="text2" w:themeShade="BF"/>
        </w:rPr>
      </w:pPr>
    </w:p>
    <w:p w14:paraId="7338B36E" w14:textId="77777777" w:rsidR="009B70F4" w:rsidRPr="00F73F57" w:rsidRDefault="009B70F4" w:rsidP="005822B9">
      <w:pPr>
        <w:ind w:right="-540"/>
        <w:rPr>
          <w:color w:val="061F57" w:themeColor="text2" w:themeShade="BF"/>
          <w:sz w:val="24"/>
          <w:szCs w:val="24"/>
          <w:u w:val="single"/>
        </w:rPr>
      </w:pPr>
      <w:r w:rsidRPr="00F73F57">
        <w:rPr>
          <w:color w:val="061F57" w:themeColor="text2" w:themeShade="BF"/>
          <w:sz w:val="24"/>
          <w:szCs w:val="24"/>
          <w:u w:val="single"/>
        </w:rPr>
        <w:t>Akce pro předškoláky</w:t>
      </w:r>
    </w:p>
    <w:p w14:paraId="742FB99B" w14:textId="77777777" w:rsidR="009B70F4" w:rsidRPr="00F73F57" w:rsidRDefault="009B70F4" w:rsidP="009B70F4">
      <w:pPr>
        <w:ind w:right="-108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i/>
          <w:color w:val="061F57" w:themeColor="text2" w:themeShade="BF"/>
          <w:sz w:val="24"/>
          <w:szCs w:val="24"/>
          <w:u w:val="single"/>
        </w:rPr>
        <w:t xml:space="preserve">Předvánoční setkání s předškoláky - </w:t>
      </w:r>
      <w:r w:rsidRPr="00F73F57">
        <w:rPr>
          <w:b w:val="0"/>
          <w:bCs/>
          <w:color w:val="061F57" w:themeColor="text2" w:themeShade="BF"/>
          <w:sz w:val="24"/>
          <w:szCs w:val="24"/>
          <w:u w:val="single"/>
        </w:rPr>
        <w:t>11. a 12. 12. 2019</w:t>
      </w: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</w:p>
    <w:p w14:paraId="65F06A44" w14:textId="77777777" w:rsidR="009B70F4" w:rsidRPr="00F73F57" w:rsidRDefault="009B70F4" w:rsidP="009B70F4">
      <w:pPr>
        <w:ind w:right="-108"/>
        <w:rPr>
          <w:b w:val="0"/>
          <w:bCs/>
          <w:i/>
          <w:color w:val="061F57" w:themeColor="text2" w:themeShade="BF"/>
          <w:sz w:val="24"/>
          <w:szCs w:val="24"/>
          <w:u w:val="single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Tradičně žáci 5. ročníků prováděli předškoláky budovami I. stupně, společně nahlédli do výuky a na závěr se všichni sešli ve školní jídelně, kde žáci 4. ročníků předvedli krátké vánoční pásmo písniček. Každý budoucí prvňáček si odnášel malý dárek a tradiční propagační knížečku o škole s pozvánkou k zápisu do první třídy. Setkání bylo velice příjemné nejen díky předvánoční atmosféře.</w:t>
      </w:r>
    </w:p>
    <w:p w14:paraId="53298F63" w14:textId="77777777" w:rsidR="009B70F4" w:rsidRPr="00F73F57" w:rsidRDefault="009B70F4" w:rsidP="009B70F4">
      <w:pPr>
        <w:ind w:right="-108"/>
        <w:rPr>
          <w:color w:val="061F57" w:themeColor="text2" w:themeShade="BF"/>
        </w:rPr>
      </w:pPr>
    </w:p>
    <w:p w14:paraId="7C6EBD40" w14:textId="7273226D" w:rsidR="009B70F4" w:rsidRPr="00F73F57" w:rsidRDefault="009B70F4" w:rsidP="009B70F4">
      <w:pPr>
        <w:ind w:right="-108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61486E55" wp14:editId="670C57AE">
            <wp:extent cx="2444400" cy="18324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57">
        <w:rPr>
          <w:color w:val="061F57" w:themeColor="text2" w:themeShade="BF"/>
        </w:rPr>
        <w:t xml:space="preserve">           </w:t>
      </w:r>
      <w:r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32BD97F5" wp14:editId="5F8CACB0">
            <wp:extent cx="2444400" cy="18324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57">
        <w:rPr>
          <w:color w:val="061F57" w:themeColor="text2" w:themeShade="BF"/>
        </w:rPr>
        <w:br/>
      </w: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        Páťáci se starali o </w:t>
      </w:r>
      <w:proofErr w:type="gramStart"/>
      <w:r w:rsidRPr="00F73F57">
        <w:rPr>
          <w:b w:val="0"/>
          <w:bCs/>
          <w:color w:val="061F57" w:themeColor="text2" w:themeShade="BF"/>
          <w:sz w:val="24"/>
          <w:szCs w:val="24"/>
        </w:rPr>
        <w:t>předškoláky                                  Vánoční</w:t>
      </w:r>
      <w:proofErr w:type="gramEnd"/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pásmo ve školní jídelně</w:t>
      </w:r>
    </w:p>
    <w:p w14:paraId="3F5F3CDB" w14:textId="77777777" w:rsidR="009B70F4" w:rsidRPr="00F73F57" w:rsidRDefault="009B70F4" w:rsidP="009B70F4">
      <w:pPr>
        <w:ind w:right="-108"/>
        <w:rPr>
          <w:b w:val="0"/>
          <w:bCs/>
          <w:color w:val="061F57" w:themeColor="text2" w:themeShade="BF"/>
          <w:sz w:val="24"/>
          <w:szCs w:val="24"/>
        </w:rPr>
      </w:pPr>
    </w:p>
    <w:p w14:paraId="43AE7A18" w14:textId="77777777" w:rsidR="009B70F4" w:rsidRPr="00F73F57" w:rsidRDefault="009B70F4" w:rsidP="009B70F4">
      <w:pPr>
        <w:ind w:right="-108"/>
        <w:rPr>
          <w:b w:val="0"/>
          <w:bCs/>
          <w:i/>
          <w:color w:val="061F57" w:themeColor="text2" w:themeShade="BF"/>
          <w:sz w:val="24"/>
          <w:szCs w:val="24"/>
        </w:rPr>
      </w:pPr>
      <w:r w:rsidRPr="00F73F57">
        <w:rPr>
          <w:b w:val="0"/>
          <w:bCs/>
          <w:i/>
          <w:color w:val="061F57" w:themeColor="text2" w:themeShade="BF"/>
          <w:sz w:val="24"/>
          <w:szCs w:val="24"/>
          <w:u w:val="single"/>
        </w:rPr>
        <w:t xml:space="preserve">Návštěva předškoláků v 1. třídách </w:t>
      </w:r>
      <w:r w:rsidRPr="00F73F57">
        <w:rPr>
          <w:b w:val="0"/>
          <w:bCs/>
          <w:color w:val="061F57" w:themeColor="text2" w:themeShade="BF"/>
          <w:sz w:val="24"/>
          <w:szCs w:val="24"/>
          <w:u w:val="single"/>
        </w:rPr>
        <w:t>– 26. 2. 2020</w:t>
      </w: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– pobyt předškoláků ve výuce prvních ročníků. Předškoláci nejen potichoučku sledovali výuku, ale posléze je naše paní učitelky zapojily i do činností s našimi prvňáky.</w:t>
      </w:r>
    </w:p>
    <w:p w14:paraId="178ED113" w14:textId="77777777" w:rsidR="009B70F4" w:rsidRPr="00F73F57" w:rsidRDefault="009B70F4" w:rsidP="009B70F4">
      <w:pPr>
        <w:ind w:right="-108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lastRenderedPageBreak/>
        <w:tab/>
      </w:r>
    </w:p>
    <w:p w14:paraId="1DAA87E5" w14:textId="1F4CB509" w:rsidR="009B70F4" w:rsidRPr="00F73F57" w:rsidRDefault="009B70F4" w:rsidP="009B70F4">
      <w:pPr>
        <w:ind w:right="-108"/>
        <w:rPr>
          <w:color w:val="061F57" w:themeColor="text2" w:themeShade="BF"/>
        </w:rPr>
      </w:pPr>
      <w:r w:rsidRPr="00F73F57">
        <w:rPr>
          <w:b w:val="0"/>
          <w:bCs/>
          <w:i/>
          <w:color w:val="061F57" w:themeColor="text2" w:themeShade="BF"/>
          <w:sz w:val="24"/>
          <w:szCs w:val="24"/>
          <w:u w:val="single"/>
        </w:rPr>
        <w:t>Sportovní dny</w:t>
      </w:r>
      <w:r w:rsidRPr="00F73F57">
        <w:rPr>
          <w:b w:val="0"/>
          <w:bCs/>
          <w:color w:val="061F57" w:themeColor="text2" w:themeShade="BF"/>
          <w:sz w:val="24"/>
          <w:szCs w:val="24"/>
          <w:u w:val="single"/>
        </w:rPr>
        <w:t xml:space="preserve"> </w:t>
      </w:r>
      <w:r w:rsidRPr="00F73F57">
        <w:rPr>
          <w:b w:val="0"/>
          <w:bCs/>
          <w:i/>
          <w:color w:val="061F57" w:themeColor="text2" w:themeShade="BF"/>
          <w:sz w:val="24"/>
          <w:szCs w:val="24"/>
          <w:u w:val="single"/>
        </w:rPr>
        <w:t>pro děti MŠ</w:t>
      </w: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– </w:t>
      </w:r>
      <w:r w:rsidR="00F774C7" w:rsidRPr="00F73F57">
        <w:rPr>
          <w:b w:val="0"/>
          <w:bCs/>
          <w:color w:val="061F57" w:themeColor="text2" w:themeShade="BF"/>
          <w:sz w:val="24"/>
          <w:szCs w:val="24"/>
        </w:rPr>
        <w:t xml:space="preserve">plánovány na </w:t>
      </w: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20. + 21. 5. 2020 </w:t>
      </w:r>
      <w:r w:rsidR="00F774C7" w:rsidRPr="00F73F57">
        <w:rPr>
          <w:b w:val="0"/>
          <w:bCs/>
          <w:color w:val="061F57" w:themeColor="text2" w:themeShade="BF"/>
          <w:sz w:val="24"/>
          <w:szCs w:val="24"/>
        </w:rPr>
        <w:t>z důvodu karantény neproběhly.</w:t>
      </w:r>
      <w:r w:rsidRPr="00F73F57">
        <w:rPr>
          <w:b w:val="0"/>
          <w:bCs/>
          <w:color w:val="061F57" w:themeColor="text2" w:themeShade="BF"/>
          <w:sz w:val="24"/>
          <w:szCs w:val="24"/>
        </w:rPr>
        <w:br/>
      </w:r>
    </w:p>
    <w:p w14:paraId="6144CF11" w14:textId="21326DF2" w:rsidR="009B70F4" w:rsidRPr="00F73F57" w:rsidRDefault="009B70F4" w:rsidP="009B70F4">
      <w:pPr>
        <w:contextualSpacing/>
        <w:rPr>
          <w:b w:val="0"/>
          <w:i/>
          <w:color w:val="061F57" w:themeColor="text2" w:themeShade="BF"/>
          <w:sz w:val="24"/>
          <w:szCs w:val="24"/>
          <w:u w:val="single"/>
        </w:rPr>
      </w:pPr>
      <w:r w:rsidRPr="00F73F57">
        <w:rPr>
          <w:b w:val="0"/>
          <w:i/>
          <w:color w:val="061F57" w:themeColor="text2" w:themeShade="BF"/>
          <w:sz w:val="24"/>
          <w:szCs w:val="24"/>
          <w:u w:val="single"/>
        </w:rPr>
        <w:t>Škola nanečisto</w:t>
      </w:r>
      <w:r w:rsidR="00F774C7" w:rsidRPr="00F73F57">
        <w:rPr>
          <w:b w:val="0"/>
          <w:i/>
          <w:color w:val="061F57" w:themeColor="text2" w:themeShade="BF"/>
          <w:sz w:val="24"/>
          <w:szCs w:val="24"/>
          <w:u w:val="single"/>
        </w:rPr>
        <w:t xml:space="preserve"> </w:t>
      </w:r>
      <w:r w:rsidR="006B3EBD" w:rsidRPr="00F73F57">
        <w:rPr>
          <w:b w:val="0"/>
          <w:i/>
          <w:color w:val="061F57" w:themeColor="text2" w:themeShade="BF"/>
          <w:sz w:val="24"/>
          <w:szCs w:val="24"/>
          <w:u w:val="single"/>
        </w:rPr>
        <w:t xml:space="preserve">- 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Tento projekt </w:t>
      </w:r>
      <w:r w:rsidR="00CE2A9D" w:rsidRPr="00F73F57">
        <w:rPr>
          <w:b w:val="0"/>
          <w:color w:val="061F57" w:themeColor="text2" w:themeShade="BF"/>
          <w:sz w:val="24"/>
          <w:szCs w:val="24"/>
        </w:rPr>
        <w:t>byl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opět rozplánovaný na 5 setkání, ovšem díky karanténě proběhla jen tři setkání.</w:t>
      </w:r>
      <w:r w:rsidRPr="00F73F57">
        <w:rPr>
          <w:b w:val="0"/>
          <w:i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Děti se hravou formou připravují na školní prostředí, odlišný způsob práce a především, se zbavují obav z něčeho nového a neznámého. Děti měly opět možnost seznámit se s některými pedagogy, vychovateli ŠD a třeba i se svými budoucími spolužáky. Akce probíhala vždy ve čtvrtek od 15.30 hod. do 16.45 hod. Název a zaměření jednotlivých setkání:</w:t>
      </w:r>
    </w:p>
    <w:p w14:paraId="27C896C5" w14:textId="77777777" w:rsidR="009B70F4" w:rsidRPr="00F73F57" w:rsidRDefault="009B70F4" w:rsidP="009B70F4">
      <w:pPr>
        <w:ind w:left="2835"/>
        <w:contextualSpacing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                Krteček a pohádka (10. 10. 2019) </w:t>
      </w:r>
    </w:p>
    <w:p w14:paraId="554CC401" w14:textId="77777777" w:rsidR="009B70F4" w:rsidRPr="00F73F57" w:rsidRDefault="009B70F4" w:rsidP="009B70F4">
      <w:pPr>
        <w:ind w:left="2835"/>
        <w:contextualSpacing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                Krteček a angličtina (28. 11. 2019)</w:t>
      </w:r>
    </w:p>
    <w:p w14:paraId="7D083C4B" w14:textId="77777777" w:rsidR="009B70F4" w:rsidRPr="00F73F57" w:rsidRDefault="009B70F4" w:rsidP="009B70F4">
      <w:pPr>
        <w:ind w:left="2835"/>
        <w:contextualSpacing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                Krteček a tělocvik (23. 1. 2020)              </w:t>
      </w:r>
    </w:p>
    <w:p w14:paraId="3FFDF298" w14:textId="77777777" w:rsidR="009B70F4" w:rsidRPr="00F73F57" w:rsidRDefault="009B70F4" w:rsidP="009B70F4">
      <w:pPr>
        <w:ind w:left="2835"/>
        <w:contextualSpacing/>
        <w:rPr>
          <w:b w:val="0"/>
          <w:strike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                </w:t>
      </w:r>
      <w:r w:rsidRPr="00F73F57">
        <w:rPr>
          <w:b w:val="0"/>
          <w:strike/>
          <w:color w:val="061F57" w:themeColor="text2" w:themeShade="BF"/>
          <w:sz w:val="24"/>
          <w:szCs w:val="24"/>
        </w:rPr>
        <w:t>Krteček předškolák (26. 3. 2020)</w:t>
      </w:r>
    </w:p>
    <w:p w14:paraId="0C509A0C" w14:textId="77777777" w:rsidR="009B70F4" w:rsidRPr="00F73F57" w:rsidRDefault="009B70F4" w:rsidP="009B70F4">
      <w:pPr>
        <w:ind w:left="2835"/>
        <w:contextualSpacing/>
        <w:rPr>
          <w:b w:val="0"/>
          <w:strike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                </w:t>
      </w:r>
      <w:r w:rsidRPr="00F73F57">
        <w:rPr>
          <w:b w:val="0"/>
          <w:strike/>
          <w:color w:val="061F57" w:themeColor="text2" w:themeShade="BF"/>
          <w:sz w:val="24"/>
          <w:szCs w:val="24"/>
        </w:rPr>
        <w:t>Krteček a pastelka (28. 5. 2020)</w:t>
      </w:r>
    </w:p>
    <w:p w14:paraId="0B327642" w14:textId="77777777" w:rsidR="009B70F4" w:rsidRPr="00F73F57" w:rsidRDefault="009B70F4" w:rsidP="009B70F4">
      <w:pPr>
        <w:contextualSpacing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Bohužel tentokrát děti nedostaly tradiční Krtečkovo vysvědčení s velkou jedničkou.</w:t>
      </w:r>
    </w:p>
    <w:p w14:paraId="29EF88C9" w14:textId="47138E73" w:rsidR="009B70F4" w:rsidRPr="00F73F57" w:rsidRDefault="009B70F4" w:rsidP="002E4007">
      <w:pPr>
        <w:contextualSpacing/>
        <w:jc w:val="center"/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2E7B6D1E" wp14:editId="178B5949">
            <wp:extent cx="2444400" cy="18324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007" w:rsidRPr="00F73F57">
        <w:rPr>
          <w:color w:val="061F57" w:themeColor="text2" w:themeShade="BF"/>
        </w:rPr>
        <w:t xml:space="preserve">     </w:t>
      </w:r>
      <w:r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5015ECF1" wp14:editId="57ED095E">
            <wp:extent cx="2444400" cy="18324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57">
        <w:rPr>
          <w:color w:val="061F57" w:themeColor="text2" w:themeShade="BF"/>
        </w:rPr>
        <w:br/>
        <w:t xml:space="preserve"> </w:t>
      </w:r>
      <w:r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Předškoláci při plnění </w:t>
      </w:r>
      <w:proofErr w:type="gramStart"/>
      <w:r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>úkol</w:t>
      </w:r>
      <w:r w:rsidR="009C706F"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ů                  </w:t>
      </w:r>
      <w:r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      Postřehové</w:t>
      </w:r>
      <w:proofErr w:type="gramEnd"/>
      <w:r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hry s</w:t>
      </w:r>
      <w:r w:rsidR="008815BA"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> </w:t>
      </w:r>
      <w:r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>předškoláky</w:t>
      </w:r>
      <w:r w:rsidR="008815BA"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</w:r>
      <w:r w:rsidR="008815BA"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</w:r>
    </w:p>
    <w:p w14:paraId="20B785C0" w14:textId="3C849421" w:rsidR="00695A62" w:rsidRPr="00F73F57" w:rsidRDefault="00695A62" w:rsidP="00695A62">
      <w:pPr>
        <w:pStyle w:val="Nadpis3"/>
        <w:rPr>
          <w:rFonts w:asciiTheme="minorHAnsi" w:hAnsiTheme="minorHAnsi" w:cstheme="minorHAnsi"/>
          <w:b w:val="0"/>
          <w:i/>
          <w:color w:val="061F57" w:themeColor="text2" w:themeShade="BF"/>
          <w:sz w:val="24"/>
          <w:szCs w:val="24"/>
          <w:u w:val="single"/>
        </w:rPr>
      </w:pPr>
      <w:r w:rsidRPr="00F73F57">
        <w:rPr>
          <w:rFonts w:asciiTheme="minorHAnsi" w:hAnsiTheme="minorHAnsi" w:cstheme="minorHAnsi"/>
          <w:color w:val="061F57" w:themeColor="text2" w:themeShade="BF"/>
          <w:sz w:val="24"/>
          <w:szCs w:val="24"/>
          <w:u w:val="single"/>
        </w:rPr>
        <w:t>Divadelní představení</w:t>
      </w:r>
      <w:r w:rsidR="00F02FDB" w:rsidRPr="00F73F57">
        <w:rPr>
          <w:rFonts w:asciiTheme="minorHAnsi" w:hAnsiTheme="minorHAnsi" w:cstheme="minorHAnsi"/>
          <w:color w:val="061F57" w:themeColor="text2" w:themeShade="BF"/>
          <w:sz w:val="24"/>
          <w:szCs w:val="24"/>
          <w:u w:val="single"/>
        </w:rPr>
        <w:t xml:space="preserve"> 1.</w:t>
      </w:r>
      <w:r w:rsidR="002E4007" w:rsidRPr="00F73F57">
        <w:rPr>
          <w:rFonts w:asciiTheme="minorHAnsi" w:hAnsiTheme="minorHAnsi" w:cstheme="minorHAnsi"/>
          <w:color w:val="061F57" w:themeColor="text2" w:themeShade="BF"/>
          <w:sz w:val="24"/>
          <w:szCs w:val="24"/>
          <w:u w:val="single"/>
        </w:rPr>
        <w:t xml:space="preserve"> </w:t>
      </w:r>
      <w:r w:rsidR="00F02FDB" w:rsidRPr="00F73F57">
        <w:rPr>
          <w:rFonts w:asciiTheme="minorHAnsi" w:hAnsiTheme="minorHAnsi" w:cstheme="minorHAnsi"/>
          <w:color w:val="061F57" w:themeColor="text2" w:themeShade="BF"/>
          <w:sz w:val="24"/>
          <w:szCs w:val="24"/>
          <w:u w:val="single"/>
        </w:rPr>
        <w:t>stupeň</w:t>
      </w:r>
      <w:r w:rsidRPr="00F73F57">
        <w:rPr>
          <w:rFonts w:asciiTheme="minorHAnsi" w:hAnsiTheme="minorHAnsi" w:cstheme="minorHAnsi"/>
          <w:b w:val="0"/>
          <w:i/>
          <w:color w:val="061F57" w:themeColor="text2" w:themeShade="BF"/>
          <w:sz w:val="24"/>
          <w:szCs w:val="24"/>
          <w:u w:val="single"/>
        </w:rPr>
        <w:t xml:space="preserve"> </w:t>
      </w:r>
      <w:r w:rsidRPr="00F73F57">
        <w:rPr>
          <w:rFonts w:asciiTheme="minorHAnsi" w:hAnsiTheme="minorHAnsi" w:cstheme="minorHAnsi"/>
          <w:b w:val="0"/>
          <w:color w:val="061F57" w:themeColor="text2" w:themeShade="BF"/>
          <w:sz w:val="24"/>
          <w:szCs w:val="24"/>
        </w:rPr>
        <w:t>– některá pře</w:t>
      </w:r>
      <w:r w:rsidR="002E4007" w:rsidRPr="00F73F57">
        <w:rPr>
          <w:rFonts w:asciiTheme="minorHAnsi" w:hAnsiTheme="minorHAnsi" w:cstheme="minorHAnsi"/>
          <w:b w:val="0"/>
          <w:color w:val="061F57" w:themeColor="text2" w:themeShade="BF"/>
          <w:sz w:val="24"/>
          <w:szCs w:val="24"/>
        </w:rPr>
        <w:t>d</w:t>
      </w:r>
      <w:r w:rsidRPr="00F73F57">
        <w:rPr>
          <w:rFonts w:asciiTheme="minorHAnsi" w:hAnsiTheme="minorHAnsi" w:cstheme="minorHAnsi"/>
          <w:b w:val="0"/>
          <w:color w:val="061F57" w:themeColor="text2" w:themeShade="BF"/>
          <w:sz w:val="24"/>
          <w:szCs w:val="24"/>
        </w:rPr>
        <w:t>stavení byla zrušena, do zavření škol</w:t>
      </w:r>
      <w:r w:rsidR="006B3EBD" w:rsidRPr="00F73F57">
        <w:rPr>
          <w:rFonts w:asciiTheme="minorHAnsi" w:hAnsiTheme="minorHAnsi" w:cstheme="minorHAnsi"/>
          <w:b w:val="0"/>
          <w:color w:val="061F57" w:themeColor="text2" w:themeShade="BF"/>
          <w:sz w:val="24"/>
          <w:szCs w:val="24"/>
        </w:rPr>
        <w:t>y</w:t>
      </w:r>
      <w:r w:rsidRPr="00F73F57">
        <w:rPr>
          <w:rFonts w:asciiTheme="minorHAnsi" w:hAnsiTheme="minorHAnsi"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FE2A1E" w:rsidRPr="00F73F57">
        <w:rPr>
          <w:rFonts w:asciiTheme="minorHAnsi" w:hAnsiTheme="minorHAnsi" w:cstheme="minorHAnsi"/>
          <w:b w:val="0"/>
          <w:color w:val="061F57" w:themeColor="text2" w:themeShade="BF"/>
          <w:sz w:val="24"/>
          <w:szCs w:val="24"/>
        </w:rPr>
        <w:t>proběhla</w:t>
      </w:r>
      <w:r w:rsidRPr="00F73F57">
        <w:rPr>
          <w:rFonts w:asciiTheme="minorHAnsi" w:hAnsiTheme="minorHAnsi" w:cstheme="minorHAnsi"/>
          <w:b w:val="0"/>
          <w:color w:val="061F57" w:themeColor="text2" w:themeShade="BF"/>
          <w:sz w:val="24"/>
          <w:szCs w:val="24"/>
        </w:rPr>
        <w:t xml:space="preserve"> následující:</w:t>
      </w:r>
      <w:r w:rsidRPr="00F73F57">
        <w:rPr>
          <w:rFonts w:asciiTheme="minorHAnsi" w:hAnsiTheme="minorHAnsi" w:cstheme="minorHAnsi"/>
          <w:b w:val="0"/>
          <w:i/>
          <w:color w:val="061F57" w:themeColor="text2" w:themeShade="BF"/>
          <w:sz w:val="24"/>
          <w:szCs w:val="24"/>
          <w:u w:val="single"/>
        </w:rPr>
        <w:t xml:space="preserve">    </w:t>
      </w:r>
    </w:p>
    <w:p w14:paraId="0C05867C" w14:textId="07610EDD" w:rsidR="00695A62" w:rsidRPr="00F73F57" w:rsidRDefault="00695A62" w:rsidP="00695A62">
      <w:pPr>
        <w:ind w:right="-468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1. 10. 2019 – Trapas nepřežiju</w:t>
      </w:r>
      <w:r w:rsidR="002E4007" w:rsidRPr="00F73F57">
        <w:rPr>
          <w:b w:val="0"/>
          <w:bCs/>
          <w:color w:val="061F57" w:themeColor="text2" w:themeShade="BF"/>
          <w:sz w:val="24"/>
          <w:szCs w:val="24"/>
        </w:rPr>
        <w:t>,</w:t>
      </w: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aneb ten řízek si nedávej ………………………………</w:t>
      </w:r>
      <w:proofErr w:type="gramStart"/>
      <w:r w:rsidRPr="00F73F57">
        <w:rPr>
          <w:b w:val="0"/>
          <w:bCs/>
          <w:color w:val="061F57" w:themeColor="text2" w:themeShade="BF"/>
          <w:sz w:val="24"/>
          <w:szCs w:val="24"/>
        </w:rPr>
        <w:t>…..5. roč.</w:t>
      </w:r>
      <w:proofErr w:type="gramEnd"/>
    </w:p>
    <w:p w14:paraId="4B04F0D4" w14:textId="3183FBC5" w:rsidR="00695A62" w:rsidRPr="00F73F57" w:rsidRDefault="00695A62" w:rsidP="00695A62">
      <w:pPr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8. 10. 2019 – Hudební divadlo dětem – Naše písnička</w:t>
      </w:r>
      <w:r w:rsidR="002E4007" w:rsidRPr="00F73F57">
        <w:rPr>
          <w:b w:val="0"/>
          <w:bCs/>
          <w:color w:val="061F57" w:themeColor="text2" w:themeShade="BF"/>
          <w:sz w:val="24"/>
          <w:szCs w:val="24"/>
        </w:rPr>
        <w:t>,</w:t>
      </w: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aneb postavím si </w:t>
      </w:r>
      <w:proofErr w:type="gramStart"/>
      <w:r w:rsidRPr="00F73F57">
        <w:rPr>
          <w:b w:val="0"/>
          <w:bCs/>
          <w:color w:val="061F57" w:themeColor="text2" w:themeShade="BF"/>
          <w:sz w:val="24"/>
          <w:szCs w:val="24"/>
        </w:rPr>
        <w:t>domeček .. …</w:t>
      </w:r>
      <w:proofErr w:type="gramEnd"/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0. – 5. roč.</w:t>
      </w:r>
      <w:r w:rsidRPr="00F73F57">
        <w:rPr>
          <w:b w:val="0"/>
          <w:bCs/>
          <w:color w:val="061F57" w:themeColor="text2" w:themeShade="BF"/>
          <w:sz w:val="24"/>
          <w:szCs w:val="24"/>
        </w:rPr>
        <w:br/>
        <w:t xml:space="preserve">5. 11. 2019 – Velká dobrodružství malého brouka – </w:t>
      </w:r>
      <w:r w:rsidRPr="00F73F57">
        <w:rPr>
          <w:b w:val="0"/>
          <w:bCs/>
          <w:i/>
          <w:color w:val="061F57" w:themeColor="text2" w:themeShade="BF"/>
          <w:sz w:val="24"/>
          <w:szCs w:val="24"/>
        </w:rPr>
        <w:t>Divadlo za 2</w:t>
      </w: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…………………………0. A</w:t>
      </w:r>
      <w:r w:rsidRPr="00F73F57">
        <w:rPr>
          <w:b w:val="0"/>
          <w:bCs/>
          <w:color w:val="061F57" w:themeColor="text2" w:themeShade="BF"/>
          <w:sz w:val="24"/>
          <w:szCs w:val="24"/>
        </w:rPr>
        <w:br/>
        <w:t>11. 11. 2019 – Muzikoterapie (bubnování) 5 hodinových lekcí………………………….… 0. A</w:t>
      </w:r>
      <w:r w:rsidRPr="00F73F57">
        <w:rPr>
          <w:b w:val="0"/>
          <w:bCs/>
          <w:color w:val="061F57" w:themeColor="text2" w:themeShade="BF"/>
          <w:sz w:val="24"/>
          <w:szCs w:val="24"/>
        </w:rPr>
        <w:br/>
        <w:t xml:space="preserve">14. 11. 2019 – koncert violoncello a klavír </w:t>
      </w:r>
      <w:proofErr w:type="spellStart"/>
      <w:r w:rsidRPr="00F73F57">
        <w:rPr>
          <w:b w:val="0"/>
          <w:bCs/>
          <w:color w:val="061F57" w:themeColor="text2" w:themeShade="BF"/>
          <w:sz w:val="24"/>
          <w:szCs w:val="24"/>
        </w:rPr>
        <w:t>Mikael</w:t>
      </w:r>
      <w:proofErr w:type="spellEnd"/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Ericsson a Daniel Jun V ZUŠ ………… 5. roč.</w:t>
      </w:r>
    </w:p>
    <w:p w14:paraId="3B6A25C2" w14:textId="253CE3DD" w:rsidR="001219BE" w:rsidRPr="00F73F57" w:rsidRDefault="00695A62" w:rsidP="00BB7A2C">
      <w:pPr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2. 12. 2019 – Vánoční čas – </w:t>
      </w:r>
      <w:r w:rsidRPr="00F73F57">
        <w:rPr>
          <w:b w:val="0"/>
          <w:bCs/>
          <w:i/>
          <w:color w:val="061F57" w:themeColor="text2" w:themeShade="BF"/>
          <w:sz w:val="24"/>
          <w:szCs w:val="24"/>
        </w:rPr>
        <w:t xml:space="preserve">Loutkoherecká skupina </w:t>
      </w:r>
      <w:proofErr w:type="spellStart"/>
      <w:r w:rsidRPr="00F73F57">
        <w:rPr>
          <w:b w:val="0"/>
          <w:bCs/>
          <w:i/>
          <w:color w:val="061F57" w:themeColor="text2" w:themeShade="BF"/>
          <w:sz w:val="24"/>
          <w:szCs w:val="24"/>
        </w:rPr>
        <w:t>Loudadlo</w:t>
      </w:r>
      <w:proofErr w:type="spellEnd"/>
      <w:r w:rsidRPr="00F73F57">
        <w:rPr>
          <w:b w:val="0"/>
          <w:bCs/>
          <w:color w:val="061F57" w:themeColor="text2" w:themeShade="BF"/>
          <w:sz w:val="24"/>
          <w:szCs w:val="24"/>
        </w:rPr>
        <w:t>…………………………</w:t>
      </w:r>
      <w:proofErr w:type="gramStart"/>
      <w:r w:rsidRPr="00F73F57">
        <w:rPr>
          <w:b w:val="0"/>
          <w:bCs/>
          <w:color w:val="061F57" w:themeColor="text2" w:themeShade="BF"/>
          <w:sz w:val="24"/>
          <w:szCs w:val="24"/>
        </w:rPr>
        <w:t>…..0.</w:t>
      </w:r>
      <w:proofErr w:type="gramEnd"/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A</w:t>
      </w:r>
      <w:r w:rsidRPr="00F73F57">
        <w:rPr>
          <w:b w:val="0"/>
          <w:bCs/>
          <w:color w:val="061F57" w:themeColor="text2" w:themeShade="BF"/>
          <w:sz w:val="24"/>
          <w:szCs w:val="24"/>
        </w:rPr>
        <w:br/>
        <w:t xml:space="preserve">6. 12. 2019 – Bubny do škol – </w:t>
      </w:r>
      <w:proofErr w:type="spellStart"/>
      <w:r w:rsidRPr="00F73F57">
        <w:rPr>
          <w:b w:val="0"/>
          <w:bCs/>
          <w:i/>
          <w:color w:val="061F57" w:themeColor="text2" w:themeShade="BF"/>
          <w:sz w:val="24"/>
          <w:szCs w:val="24"/>
        </w:rPr>
        <w:t>Tokhi</w:t>
      </w:r>
      <w:proofErr w:type="spellEnd"/>
      <w:r w:rsidRPr="00F73F57">
        <w:rPr>
          <w:b w:val="0"/>
          <w:bCs/>
          <w:i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bCs/>
          <w:color w:val="061F57" w:themeColor="text2" w:themeShade="BF"/>
          <w:sz w:val="24"/>
          <w:szCs w:val="24"/>
        </w:rPr>
        <w:t>……………………………………………………0. – 5. roč.</w:t>
      </w:r>
      <w:r w:rsidRPr="00F73F57">
        <w:rPr>
          <w:b w:val="0"/>
          <w:bCs/>
          <w:color w:val="061F57" w:themeColor="text2" w:themeShade="BF"/>
          <w:sz w:val="24"/>
          <w:szCs w:val="24"/>
        </w:rPr>
        <w:br/>
        <w:t xml:space="preserve">17. 2. 2020 – Revue z kufru – </w:t>
      </w:r>
      <w:r w:rsidRPr="00F73F57">
        <w:rPr>
          <w:b w:val="0"/>
          <w:bCs/>
          <w:i/>
          <w:color w:val="061F57" w:themeColor="text2" w:themeShade="BF"/>
          <w:sz w:val="24"/>
          <w:szCs w:val="24"/>
        </w:rPr>
        <w:t>Loutkové divadlo Narcis Praha</w:t>
      </w:r>
      <w:r w:rsidRPr="00F73F57">
        <w:rPr>
          <w:b w:val="0"/>
          <w:bCs/>
          <w:color w:val="061F57" w:themeColor="text2" w:themeShade="BF"/>
          <w:sz w:val="24"/>
          <w:szCs w:val="24"/>
        </w:rPr>
        <w:t>………………………</w:t>
      </w:r>
      <w:proofErr w:type="gramStart"/>
      <w:r w:rsidRPr="00F73F57">
        <w:rPr>
          <w:b w:val="0"/>
          <w:bCs/>
          <w:color w:val="061F57" w:themeColor="text2" w:themeShade="BF"/>
          <w:sz w:val="24"/>
          <w:szCs w:val="24"/>
        </w:rPr>
        <w:t>….0. – 5. roč.</w:t>
      </w:r>
      <w:proofErr w:type="gramEnd"/>
      <w:r w:rsidRPr="00F73F57">
        <w:rPr>
          <w:b w:val="0"/>
          <w:bCs/>
          <w:color w:val="061F57" w:themeColor="text2" w:themeShade="BF"/>
          <w:sz w:val="24"/>
          <w:szCs w:val="24"/>
        </w:rPr>
        <w:br/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br/>
      </w:r>
      <w:r w:rsidR="00B510A6" w:rsidRPr="00F73F57">
        <w:rPr>
          <w:color w:val="061F57" w:themeColor="text2" w:themeShade="BF"/>
          <w:sz w:val="24"/>
          <w:szCs w:val="24"/>
          <w:u w:val="single"/>
        </w:rPr>
        <w:t>Divadelní a hudební představení 2.</w:t>
      </w:r>
      <w:r w:rsidR="00F02FDB" w:rsidRPr="00F73F57">
        <w:rPr>
          <w:color w:val="061F57" w:themeColor="text2" w:themeShade="BF"/>
          <w:sz w:val="24"/>
          <w:szCs w:val="24"/>
          <w:u w:val="single"/>
        </w:rPr>
        <w:t xml:space="preserve"> </w:t>
      </w:r>
      <w:r w:rsidR="00B510A6" w:rsidRPr="00F73F57">
        <w:rPr>
          <w:color w:val="061F57" w:themeColor="text2" w:themeShade="BF"/>
          <w:sz w:val="24"/>
          <w:szCs w:val="24"/>
          <w:u w:val="single"/>
        </w:rPr>
        <w:t>stupeň</w:t>
      </w:r>
      <w:r w:rsidR="00B510A6" w:rsidRPr="00F73F57">
        <w:rPr>
          <w:b w:val="0"/>
          <w:bCs/>
          <w:color w:val="061F57" w:themeColor="text2" w:themeShade="BF"/>
          <w:sz w:val="24"/>
          <w:szCs w:val="24"/>
        </w:rPr>
        <w:br/>
      </w:r>
      <w:r w:rsidR="00B72088" w:rsidRPr="00F73F57">
        <w:rPr>
          <w:b w:val="0"/>
          <w:bCs/>
          <w:color w:val="061F57" w:themeColor="text2" w:themeShade="BF"/>
          <w:sz w:val="24"/>
          <w:szCs w:val="24"/>
        </w:rPr>
        <w:t>1.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B72088" w:rsidRPr="00F73F57">
        <w:rPr>
          <w:b w:val="0"/>
          <w:bCs/>
          <w:color w:val="061F57" w:themeColor="text2" w:themeShade="BF"/>
          <w:sz w:val="24"/>
          <w:szCs w:val="24"/>
        </w:rPr>
        <w:t xml:space="preserve">10. 2019 - </w:t>
      </w:r>
      <w:r w:rsidR="00B510A6" w:rsidRPr="00F73F57">
        <w:rPr>
          <w:b w:val="0"/>
          <w:bCs/>
          <w:color w:val="061F57" w:themeColor="text2" w:themeShade="BF"/>
          <w:sz w:val="24"/>
          <w:szCs w:val="24"/>
        </w:rPr>
        <w:t>Trapas nepřežiju</w:t>
      </w:r>
      <w:r w:rsidR="002E4007" w:rsidRPr="00F73F57">
        <w:rPr>
          <w:b w:val="0"/>
          <w:bCs/>
          <w:color w:val="061F57" w:themeColor="text2" w:themeShade="BF"/>
          <w:sz w:val="24"/>
          <w:szCs w:val="24"/>
        </w:rPr>
        <w:t>,</w:t>
      </w:r>
      <w:r w:rsidR="00B510A6" w:rsidRPr="00F73F57">
        <w:rPr>
          <w:b w:val="0"/>
          <w:bCs/>
          <w:color w:val="061F57" w:themeColor="text2" w:themeShade="BF"/>
          <w:sz w:val="24"/>
          <w:szCs w:val="24"/>
        </w:rPr>
        <w:t xml:space="preserve"> aneb Ten řízek nezvedej – o pravidlech slušnosti a etiky</w:t>
      </w:r>
      <w:r w:rsidR="00B72088" w:rsidRPr="00F73F57">
        <w:rPr>
          <w:b w:val="0"/>
          <w:bCs/>
          <w:color w:val="061F57" w:themeColor="text2" w:themeShade="BF"/>
          <w:sz w:val="24"/>
          <w:szCs w:val="24"/>
        </w:rPr>
        <w:br/>
      </w:r>
      <w:r w:rsidR="00735A76" w:rsidRPr="00F73F57">
        <w:rPr>
          <w:b w:val="0"/>
          <w:bCs/>
          <w:color w:val="061F57" w:themeColor="text2" w:themeShade="BF"/>
          <w:sz w:val="24"/>
          <w:szCs w:val="24"/>
        </w:rPr>
        <w:t>31.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735A76" w:rsidRPr="00F73F57">
        <w:rPr>
          <w:b w:val="0"/>
          <w:bCs/>
          <w:color w:val="061F57" w:themeColor="text2" w:themeShade="BF"/>
          <w:sz w:val="24"/>
          <w:szCs w:val="24"/>
        </w:rPr>
        <w:t>10.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735A76" w:rsidRPr="00F73F57">
        <w:rPr>
          <w:b w:val="0"/>
          <w:bCs/>
          <w:color w:val="061F57" w:themeColor="text2" w:themeShade="BF"/>
          <w:sz w:val="24"/>
          <w:szCs w:val="24"/>
        </w:rPr>
        <w:t xml:space="preserve">2019 – </w:t>
      </w:r>
      <w:proofErr w:type="spellStart"/>
      <w:r w:rsidR="00735A76" w:rsidRPr="00F73F57">
        <w:rPr>
          <w:b w:val="0"/>
          <w:bCs/>
          <w:color w:val="061F57" w:themeColor="text2" w:themeShade="BF"/>
          <w:sz w:val="24"/>
          <w:szCs w:val="24"/>
        </w:rPr>
        <w:t>Bilý</w:t>
      </w:r>
      <w:proofErr w:type="spellEnd"/>
      <w:r w:rsidR="00735A76" w:rsidRPr="00F73F57">
        <w:rPr>
          <w:b w:val="0"/>
          <w:bCs/>
          <w:color w:val="061F57" w:themeColor="text2" w:themeShade="BF"/>
          <w:sz w:val="24"/>
          <w:szCs w:val="24"/>
        </w:rPr>
        <w:t xml:space="preserve"> tesák – divadlo HK – 7.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735A76" w:rsidRPr="00F73F57">
        <w:rPr>
          <w:b w:val="0"/>
          <w:bCs/>
          <w:color w:val="061F57" w:themeColor="text2" w:themeShade="BF"/>
          <w:sz w:val="24"/>
          <w:szCs w:val="24"/>
        </w:rPr>
        <w:t>třídy</w:t>
      </w:r>
      <w:r w:rsidR="00735A76" w:rsidRPr="00F73F57">
        <w:rPr>
          <w:b w:val="0"/>
          <w:bCs/>
          <w:color w:val="061F57" w:themeColor="text2" w:themeShade="BF"/>
          <w:sz w:val="24"/>
          <w:szCs w:val="24"/>
        </w:rPr>
        <w:br/>
      </w:r>
      <w:r w:rsidR="00DA7B43" w:rsidRPr="00F73F57">
        <w:rPr>
          <w:b w:val="0"/>
          <w:bCs/>
          <w:color w:val="061F57" w:themeColor="text2" w:themeShade="BF"/>
          <w:sz w:val="24"/>
          <w:szCs w:val="24"/>
        </w:rPr>
        <w:lastRenderedPageBreak/>
        <w:t>8.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DA7B43" w:rsidRPr="00F73F57">
        <w:rPr>
          <w:b w:val="0"/>
          <w:bCs/>
          <w:color w:val="061F57" w:themeColor="text2" w:themeShade="BF"/>
          <w:sz w:val="24"/>
          <w:szCs w:val="24"/>
        </w:rPr>
        <w:t>11.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DA7B43" w:rsidRPr="00F73F57">
        <w:rPr>
          <w:b w:val="0"/>
          <w:bCs/>
          <w:color w:val="061F57" w:themeColor="text2" w:themeShade="BF"/>
          <w:sz w:val="24"/>
          <w:szCs w:val="24"/>
        </w:rPr>
        <w:t xml:space="preserve">2019 – Lakomec – divadlo HK </w:t>
      </w:r>
      <w:r w:rsidR="00303780" w:rsidRPr="00F73F57">
        <w:rPr>
          <w:b w:val="0"/>
          <w:bCs/>
          <w:color w:val="061F57" w:themeColor="text2" w:themeShade="BF"/>
          <w:sz w:val="24"/>
          <w:szCs w:val="24"/>
        </w:rPr>
        <w:t>–</w:t>
      </w:r>
      <w:r w:rsidR="00DA7B43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303780" w:rsidRPr="00F73F57">
        <w:rPr>
          <w:b w:val="0"/>
          <w:bCs/>
          <w:color w:val="061F57" w:themeColor="text2" w:themeShade="BF"/>
          <w:sz w:val="24"/>
          <w:szCs w:val="24"/>
        </w:rPr>
        <w:t>9.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303780" w:rsidRPr="00F73F57">
        <w:rPr>
          <w:b w:val="0"/>
          <w:bCs/>
          <w:color w:val="061F57" w:themeColor="text2" w:themeShade="BF"/>
          <w:sz w:val="24"/>
          <w:szCs w:val="24"/>
        </w:rPr>
        <w:t>třídy</w:t>
      </w:r>
      <w:r w:rsidR="00303780" w:rsidRPr="00F73F57">
        <w:rPr>
          <w:b w:val="0"/>
          <w:bCs/>
          <w:color w:val="061F57" w:themeColor="text2" w:themeShade="BF"/>
          <w:sz w:val="24"/>
          <w:szCs w:val="24"/>
        </w:rPr>
        <w:br/>
      </w:r>
      <w:r w:rsidR="00B85A81" w:rsidRPr="00F73F57">
        <w:rPr>
          <w:b w:val="0"/>
          <w:bCs/>
          <w:color w:val="061F57" w:themeColor="text2" w:themeShade="BF"/>
          <w:sz w:val="24"/>
          <w:szCs w:val="24"/>
        </w:rPr>
        <w:t>14.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B85A81" w:rsidRPr="00F73F57">
        <w:rPr>
          <w:b w:val="0"/>
          <w:bCs/>
          <w:color w:val="061F57" w:themeColor="text2" w:themeShade="BF"/>
          <w:sz w:val="24"/>
          <w:szCs w:val="24"/>
        </w:rPr>
        <w:t>11.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B85A81" w:rsidRPr="00F73F57">
        <w:rPr>
          <w:b w:val="0"/>
          <w:bCs/>
          <w:color w:val="061F57" w:themeColor="text2" w:themeShade="BF"/>
          <w:sz w:val="24"/>
          <w:szCs w:val="24"/>
        </w:rPr>
        <w:t xml:space="preserve">2019 – výchovný koncert v ZUŠ </w:t>
      </w:r>
      <w:r w:rsidR="00101544" w:rsidRPr="00F73F57">
        <w:rPr>
          <w:b w:val="0"/>
          <w:bCs/>
          <w:color w:val="061F57" w:themeColor="text2" w:themeShade="BF"/>
          <w:sz w:val="24"/>
          <w:szCs w:val="24"/>
        </w:rPr>
        <w:t>–</w:t>
      </w:r>
      <w:r w:rsidR="00B85A81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101544" w:rsidRPr="00F73F57">
        <w:rPr>
          <w:b w:val="0"/>
          <w:bCs/>
          <w:color w:val="061F57" w:themeColor="text2" w:themeShade="BF"/>
          <w:sz w:val="24"/>
          <w:szCs w:val="24"/>
        </w:rPr>
        <w:t>violoncello a klavír</w:t>
      </w:r>
      <w:r w:rsidR="008766F4" w:rsidRPr="00F73F57">
        <w:rPr>
          <w:b w:val="0"/>
          <w:bCs/>
          <w:color w:val="061F57" w:themeColor="text2" w:themeShade="BF"/>
          <w:sz w:val="24"/>
          <w:szCs w:val="24"/>
        </w:rPr>
        <w:t xml:space="preserve"> – jako host </w:t>
      </w:r>
      <w:r w:rsidR="00651B86" w:rsidRPr="00F73F57">
        <w:rPr>
          <w:b w:val="0"/>
          <w:bCs/>
          <w:color w:val="061F57" w:themeColor="text2" w:themeShade="BF"/>
          <w:sz w:val="24"/>
          <w:szCs w:val="24"/>
        </w:rPr>
        <w:t>p. Eric</w:t>
      </w:r>
      <w:r w:rsidR="003564FF" w:rsidRPr="00F73F57">
        <w:rPr>
          <w:b w:val="0"/>
          <w:bCs/>
          <w:color w:val="061F57" w:themeColor="text2" w:themeShade="BF"/>
          <w:sz w:val="24"/>
          <w:szCs w:val="24"/>
        </w:rPr>
        <w:t>sson – švédský rodák a vítěz soutěže</w:t>
      </w:r>
      <w:r w:rsidR="004360A8" w:rsidRPr="00F73F57">
        <w:rPr>
          <w:b w:val="0"/>
          <w:bCs/>
          <w:color w:val="061F57" w:themeColor="text2" w:themeShade="BF"/>
          <w:sz w:val="24"/>
          <w:szCs w:val="24"/>
        </w:rPr>
        <w:t xml:space="preserve"> Pražské jaro</w:t>
      </w:r>
      <w:r w:rsidR="00F262D1" w:rsidRPr="00F73F57">
        <w:rPr>
          <w:b w:val="0"/>
          <w:bCs/>
          <w:color w:val="061F57" w:themeColor="text2" w:themeShade="BF"/>
          <w:sz w:val="24"/>
          <w:szCs w:val="24"/>
        </w:rPr>
        <w:t xml:space="preserve"> – zazněly i filmové melodie</w:t>
      </w:r>
      <w:r w:rsidR="00BD41B8" w:rsidRPr="00F73F57">
        <w:rPr>
          <w:b w:val="0"/>
          <w:bCs/>
          <w:color w:val="061F57" w:themeColor="text2" w:themeShade="BF"/>
          <w:sz w:val="24"/>
          <w:szCs w:val="24"/>
        </w:rPr>
        <w:br/>
      </w:r>
      <w:r w:rsidR="00CF25F4" w:rsidRPr="00F73F57">
        <w:rPr>
          <w:b w:val="0"/>
          <w:bCs/>
          <w:color w:val="061F57" w:themeColor="text2" w:themeShade="BF"/>
          <w:sz w:val="24"/>
          <w:szCs w:val="24"/>
        </w:rPr>
        <w:t>4.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CF25F4" w:rsidRPr="00F73F57">
        <w:rPr>
          <w:b w:val="0"/>
          <w:bCs/>
          <w:color w:val="061F57" w:themeColor="text2" w:themeShade="BF"/>
          <w:sz w:val="24"/>
          <w:szCs w:val="24"/>
        </w:rPr>
        <w:t xml:space="preserve">12. 2019 </w:t>
      </w:r>
      <w:r w:rsidR="00E60DD0" w:rsidRPr="00F73F57">
        <w:rPr>
          <w:b w:val="0"/>
          <w:bCs/>
          <w:color w:val="061F57" w:themeColor="text2" w:themeShade="BF"/>
          <w:sz w:val="24"/>
          <w:szCs w:val="24"/>
        </w:rPr>
        <w:t>–</w:t>
      </w:r>
      <w:r w:rsidR="00CF25F4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E60DD0" w:rsidRPr="00F73F57">
        <w:rPr>
          <w:b w:val="0"/>
          <w:bCs/>
          <w:color w:val="061F57" w:themeColor="text2" w:themeShade="BF"/>
          <w:sz w:val="24"/>
          <w:szCs w:val="24"/>
        </w:rPr>
        <w:t>představení skupiny Pernštejni – Leonardo da Vinci</w:t>
      </w:r>
      <w:r w:rsidR="002E4007" w:rsidRPr="00F73F57">
        <w:rPr>
          <w:b w:val="0"/>
          <w:bCs/>
          <w:color w:val="061F57" w:themeColor="text2" w:themeShade="BF"/>
          <w:sz w:val="24"/>
          <w:szCs w:val="24"/>
        </w:rPr>
        <w:t>, interaktivní program</w:t>
      </w:r>
      <w:r w:rsidR="00E60DD0" w:rsidRPr="00F73F57">
        <w:rPr>
          <w:b w:val="0"/>
          <w:bCs/>
          <w:color w:val="061F57" w:themeColor="text2" w:themeShade="BF"/>
          <w:sz w:val="24"/>
          <w:szCs w:val="24"/>
        </w:rPr>
        <w:br/>
      </w:r>
      <w:r w:rsidR="0020791C" w:rsidRPr="00F73F57">
        <w:rPr>
          <w:b w:val="0"/>
          <w:bCs/>
          <w:color w:val="061F57" w:themeColor="text2" w:themeShade="BF"/>
          <w:sz w:val="24"/>
          <w:szCs w:val="24"/>
        </w:rPr>
        <w:t>20.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20791C" w:rsidRPr="00F73F57">
        <w:rPr>
          <w:b w:val="0"/>
          <w:bCs/>
          <w:color w:val="061F57" w:themeColor="text2" w:themeShade="BF"/>
          <w:sz w:val="24"/>
          <w:szCs w:val="24"/>
        </w:rPr>
        <w:t>12.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20791C" w:rsidRPr="00F73F57">
        <w:rPr>
          <w:b w:val="0"/>
          <w:bCs/>
          <w:color w:val="061F57" w:themeColor="text2" w:themeShade="BF"/>
          <w:sz w:val="24"/>
          <w:szCs w:val="24"/>
        </w:rPr>
        <w:t>2019 – předvánoční setkání v kostele sv. Vavřince</w:t>
      </w:r>
      <w:r w:rsidR="002E4007" w:rsidRPr="00F73F57">
        <w:rPr>
          <w:b w:val="0"/>
          <w:bCs/>
          <w:color w:val="061F57" w:themeColor="text2" w:themeShade="BF"/>
          <w:sz w:val="24"/>
          <w:szCs w:val="24"/>
        </w:rPr>
        <w:t>, ukázka hry na varhany, společný zpěv koled</w:t>
      </w:r>
      <w:r w:rsidR="0020791C" w:rsidRPr="00F73F57">
        <w:rPr>
          <w:b w:val="0"/>
          <w:bCs/>
          <w:color w:val="061F57" w:themeColor="text2" w:themeShade="BF"/>
          <w:sz w:val="24"/>
          <w:szCs w:val="24"/>
        </w:rPr>
        <w:br/>
      </w:r>
      <w:r w:rsidR="00DB67E2" w:rsidRPr="00F73F57">
        <w:rPr>
          <w:b w:val="0"/>
          <w:bCs/>
          <w:color w:val="061F57" w:themeColor="text2" w:themeShade="BF"/>
          <w:sz w:val="24"/>
          <w:szCs w:val="24"/>
        </w:rPr>
        <w:t>3.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DB67E2" w:rsidRPr="00F73F57">
        <w:rPr>
          <w:b w:val="0"/>
          <w:bCs/>
          <w:color w:val="061F57" w:themeColor="text2" w:themeShade="BF"/>
          <w:sz w:val="24"/>
          <w:szCs w:val="24"/>
        </w:rPr>
        <w:t>2.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DB67E2" w:rsidRPr="00F73F57">
        <w:rPr>
          <w:b w:val="0"/>
          <w:bCs/>
          <w:color w:val="061F57" w:themeColor="text2" w:themeShade="BF"/>
          <w:sz w:val="24"/>
          <w:szCs w:val="24"/>
        </w:rPr>
        <w:t>20</w:t>
      </w:r>
      <w:r w:rsidR="00E947E6" w:rsidRPr="00F73F57">
        <w:rPr>
          <w:b w:val="0"/>
          <w:bCs/>
          <w:color w:val="061F57" w:themeColor="text2" w:themeShade="BF"/>
          <w:sz w:val="24"/>
          <w:szCs w:val="24"/>
        </w:rPr>
        <w:t>20</w:t>
      </w:r>
      <w:r w:rsidR="00DB67E2" w:rsidRPr="00F73F57">
        <w:rPr>
          <w:b w:val="0"/>
          <w:bCs/>
          <w:color w:val="061F57" w:themeColor="text2" w:themeShade="BF"/>
          <w:sz w:val="24"/>
          <w:szCs w:val="24"/>
        </w:rPr>
        <w:t xml:space="preserve"> – Rusalka – Národní divadlo</w:t>
      </w:r>
      <w:r w:rsidR="00740078" w:rsidRPr="00F73F57">
        <w:rPr>
          <w:b w:val="0"/>
          <w:bCs/>
          <w:color w:val="061F57" w:themeColor="text2" w:themeShade="BF"/>
          <w:sz w:val="24"/>
          <w:szCs w:val="24"/>
        </w:rPr>
        <w:t xml:space="preserve"> – 9.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740078" w:rsidRPr="00F73F57">
        <w:rPr>
          <w:b w:val="0"/>
          <w:bCs/>
          <w:color w:val="061F57" w:themeColor="text2" w:themeShade="BF"/>
          <w:sz w:val="24"/>
          <w:szCs w:val="24"/>
        </w:rPr>
        <w:t>třídy</w:t>
      </w:r>
      <w:r w:rsidR="00E947E6" w:rsidRPr="00F73F57">
        <w:rPr>
          <w:b w:val="0"/>
          <w:bCs/>
          <w:color w:val="061F57" w:themeColor="text2" w:themeShade="BF"/>
          <w:sz w:val="24"/>
          <w:szCs w:val="24"/>
        </w:rPr>
        <w:br/>
        <w:t>25.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E947E6" w:rsidRPr="00F73F57">
        <w:rPr>
          <w:b w:val="0"/>
          <w:bCs/>
          <w:color w:val="061F57" w:themeColor="text2" w:themeShade="BF"/>
          <w:sz w:val="24"/>
          <w:szCs w:val="24"/>
        </w:rPr>
        <w:t>2.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E947E6" w:rsidRPr="00F73F57">
        <w:rPr>
          <w:b w:val="0"/>
          <w:bCs/>
          <w:color w:val="061F57" w:themeColor="text2" w:themeShade="BF"/>
          <w:sz w:val="24"/>
          <w:szCs w:val="24"/>
        </w:rPr>
        <w:t>2020</w:t>
      </w:r>
      <w:r w:rsidR="00E60DD0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E947E6" w:rsidRPr="00F73F57">
        <w:rPr>
          <w:b w:val="0"/>
          <w:bCs/>
          <w:color w:val="061F57" w:themeColor="text2" w:themeShade="BF"/>
          <w:sz w:val="24"/>
          <w:szCs w:val="24"/>
        </w:rPr>
        <w:t>– Divadelní učebnice – Divadélko pro školy HK</w:t>
      </w:r>
      <w:r w:rsidR="00523B90" w:rsidRPr="00F73F57">
        <w:rPr>
          <w:b w:val="0"/>
          <w:bCs/>
          <w:color w:val="061F57" w:themeColor="text2" w:themeShade="BF"/>
          <w:sz w:val="24"/>
          <w:szCs w:val="24"/>
        </w:rPr>
        <w:br/>
        <w:t>6.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523B90" w:rsidRPr="00F73F57">
        <w:rPr>
          <w:b w:val="0"/>
          <w:bCs/>
          <w:color w:val="061F57" w:themeColor="text2" w:themeShade="BF"/>
          <w:sz w:val="24"/>
          <w:szCs w:val="24"/>
        </w:rPr>
        <w:t>3.</w:t>
      </w:r>
      <w:r w:rsidR="00F02FDB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523B90" w:rsidRPr="00F73F57">
        <w:rPr>
          <w:b w:val="0"/>
          <w:bCs/>
          <w:color w:val="061F57" w:themeColor="text2" w:themeShade="BF"/>
          <w:sz w:val="24"/>
          <w:szCs w:val="24"/>
        </w:rPr>
        <w:t>2020 – V síti – promítání filmu</w:t>
      </w:r>
      <w:r w:rsidR="006A26DF" w:rsidRPr="00F73F57">
        <w:rPr>
          <w:b w:val="0"/>
          <w:bCs/>
          <w:color w:val="061F57" w:themeColor="text2" w:themeShade="BF"/>
          <w:sz w:val="24"/>
          <w:szCs w:val="24"/>
        </w:rPr>
        <w:t xml:space="preserve"> s komentářem pro žáky</w:t>
      </w:r>
      <w:r w:rsidR="00551B16" w:rsidRPr="00F73F57">
        <w:rPr>
          <w:b w:val="0"/>
          <w:bCs/>
          <w:color w:val="061F57" w:themeColor="text2" w:themeShade="BF"/>
          <w:sz w:val="24"/>
          <w:szCs w:val="24"/>
        </w:rPr>
        <w:br/>
      </w:r>
      <w:r w:rsidR="00B510A6" w:rsidRPr="00F73F57">
        <w:rPr>
          <w:b w:val="0"/>
          <w:bCs/>
          <w:color w:val="061F57" w:themeColor="text2" w:themeShade="BF"/>
          <w:sz w:val="24"/>
          <w:szCs w:val="24"/>
        </w:rPr>
        <w:br/>
      </w:r>
      <w:r w:rsidR="00CE36BF" w:rsidRPr="00F73F57">
        <w:rPr>
          <w:b w:val="0"/>
          <w:bCs/>
          <w:iCs/>
          <w:color w:val="061F57" w:themeColor="text2" w:themeShade="BF"/>
          <w:sz w:val="24"/>
          <w:szCs w:val="24"/>
        </w:rPr>
        <w:t>23.</w:t>
      </w:r>
      <w:r w:rsidR="00F02FDB" w:rsidRPr="00F73F57">
        <w:rPr>
          <w:b w:val="0"/>
          <w:bCs/>
          <w:iCs/>
          <w:color w:val="061F57" w:themeColor="text2" w:themeShade="BF"/>
          <w:sz w:val="24"/>
          <w:szCs w:val="24"/>
        </w:rPr>
        <w:t xml:space="preserve"> </w:t>
      </w:r>
      <w:r w:rsidR="00CE36BF" w:rsidRPr="00F73F57">
        <w:rPr>
          <w:b w:val="0"/>
          <w:bCs/>
          <w:iCs/>
          <w:color w:val="061F57" w:themeColor="text2" w:themeShade="BF"/>
          <w:sz w:val="24"/>
          <w:szCs w:val="24"/>
        </w:rPr>
        <w:t>10.</w:t>
      </w:r>
      <w:r w:rsidR="00F02FDB" w:rsidRPr="00F73F57">
        <w:rPr>
          <w:b w:val="0"/>
          <w:bCs/>
          <w:iCs/>
          <w:color w:val="061F57" w:themeColor="text2" w:themeShade="BF"/>
          <w:sz w:val="24"/>
          <w:szCs w:val="24"/>
        </w:rPr>
        <w:t xml:space="preserve"> </w:t>
      </w:r>
      <w:r w:rsidR="00CE36BF" w:rsidRPr="00F73F57">
        <w:rPr>
          <w:b w:val="0"/>
          <w:bCs/>
          <w:iCs/>
          <w:color w:val="061F57" w:themeColor="text2" w:themeShade="BF"/>
          <w:sz w:val="24"/>
          <w:szCs w:val="24"/>
        </w:rPr>
        <w:t>2019 – Harold a Maud – Vinohradské divadlo – zájezd pro pedagogický sbor</w:t>
      </w:r>
      <w:r w:rsidR="00551B16" w:rsidRPr="00F73F57">
        <w:rPr>
          <w:b w:val="0"/>
          <w:bCs/>
          <w:iCs/>
          <w:color w:val="061F57" w:themeColor="text2" w:themeShade="BF"/>
          <w:sz w:val="24"/>
          <w:szCs w:val="24"/>
        </w:rPr>
        <w:br/>
      </w:r>
      <w:r w:rsidR="00551B16" w:rsidRPr="00F73F57">
        <w:rPr>
          <w:b w:val="0"/>
          <w:bCs/>
          <w:color w:val="061F57" w:themeColor="text2" w:themeShade="BF"/>
          <w:sz w:val="24"/>
          <w:szCs w:val="24"/>
        </w:rPr>
        <w:br/>
      </w:r>
      <w:r w:rsidR="00830417" w:rsidRPr="00F73F57">
        <w:rPr>
          <w:bCs/>
          <w:iCs/>
          <w:color w:val="061F57" w:themeColor="text2" w:themeShade="BF"/>
          <w:sz w:val="24"/>
          <w:szCs w:val="24"/>
          <w:u w:val="single"/>
        </w:rPr>
        <w:br/>
      </w:r>
      <w:r w:rsidR="001219BE" w:rsidRPr="00F73F57">
        <w:rPr>
          <w:bCs/>
          <w:iCs/>
          <w:color w:val="061F57" w:themeColor="text2" w:themeShade="BF"/>
          <w:sz w:val="24"/>
          <w:szCs w:val="24"/>
          <w:u w:val="single"/>
        </w:rPr>
        <w:t>Besedy, exkurze a výchovné programy</w:t>
      </w:r>
    </w:p>
    <w:p w14:paraId="096C77DE" w14:textId="77777777" w:rsidR="00F02FDB" w:rsidRPr="00F73F57" w:rsidRDefault="001219BE" w:rsidP="00D77B26">
      <w:pPr>
        <w:pStyle w:val="Odstavecseseznamem"/>
        <w:numPr>
          <w:ilvl w:val="0"/>
          <w:numId w:val="21"/>
        </w:numPr>
        <w:ind w:right="-828"/>
        <w:jc w:val="both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Pojďte si hrát – soutěže a hry na náměstí (6. 9. 2019)</w:t>
      </w:r>
    </w:p>
    <w:p w14:paraId="58F762A4" w14:textId="213F2ACF" w:rsidR="001219BE" w:rsidRPr="00F73F57" w:rsidRDefault="001219BE" w:rsidP="00D77B26">
      <w:pPr>
        <w:pStyle w:val="Odstavecseseznamem"/>
        <w:numPr>
          <w:ilvl w:val="0"/>
          <w:numId w:val="21"/>
        </w:numPr>
        <w:ind w:right="-828"/>
        <w:jc w:val="both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Sázení stromů u řeky Loučné – 2. roč. (6. 9. 2019)</w:t>
      </w:r>
    </w:p>
    <w:p w14:paraId="25901DBF" w14:textId="77777777" w:rsidR="001219BE" w:rsidRPr="00F73F57" w:rsidRDefault="001219BE" w:rsidP="00D77B26">
      <w:pPr>
        <w:ind w:right="-828"/>
        <w:jc w:val="both"/>
        <w:rPr>
          <w:b w:val="0"/>
          <w:color w:val="061F57" w:themeColor="text2" w:themeShade="BF"/>
          <w:sz w:val="24"/>
          <w:szCs w:val="24"/>
        </w:rPr>
      </w:pPr>
    </w:p>
    <w:p w14:paraId="24D1FF01" w14:textId="36066016" w:rsidR="001219BE" w:rsidRPr="00F73F57" w:rsidRDefault="001219BE" w:rsidP="001219BE">
      <w:pPr>
        <w:ind w:right="81"/>
        <w:jc w:val="both"/>
        <w:rPr>
          <w:color w:val="061F57" w:themeColor="text2" w:themeShade="BF"/>
        </w:rPr>
      </w:pPr>
      <w:r w:rsidRPr="00F73F57">
        <w:rPr>
          <w:color w:val="061F57" w:themeColor="text2" w:themeShade="BF"/>
        </w:rPr>
        <w:t xml:space="preserve">     </w:t>
      </w:r>
      <w:r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7AB75553" wp14:editId="53DA0063">
            <wp:extent cx="1803600" cy="2433600"/>
            <wp:effectExtent l="0" t="0" r="6350" b="508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57">
        <w:rPr>
          <w:color w:val="061F57" w:themeColor="text2" w:themeShade="BF"/>
        </w:rPr>
        <w:t xml:space="preserve"> </w:t>
      </w:r>
      <w:r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66513FAB" wp14:editId="27C536F4">
            <wp:extent cx="3006000" cy="2253600"/>
            <wp:effectExtent l="0" t="0" r="444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00" cy="22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57">
        <w:rPr>
          <w:color w:val="061F57" w:themeColor="text2" w:themeShade="BF"/>
        </w:rPr>
        <w:t xml:space="preserve">       </w:t>
      </w:r>
      <w:r w:rsidRPr="00F73F57">
        <w:rPr>
          <w:color w:val="061F57" w:themeColor="text2" w:themeShade="BF"/>
        </w:rPr>
        <w:br/>
        <w:t xml:space="preserve">                </w:t>
      </w:r>
    </w:p>
    <w:p w14:paraId="20011E04" w14:textId="77777777" w:rsidR="001219BE" w:rsidRPr="00F73F57" w:rsidRDefault="001219BE" w:rsidP="001219BE">
      <w:pPr>
        <w:ind w:right="-828"/>
        <w:jc w:val="both"/>
        <w:rPr>
          <w:b w:val="0"/>
          <w:color w:val="061F57" w:themeColor="text2" w:themeShade="BF"/>
        </w:rPr>
      </w:pPr>
    </w:p>
    <w:p w14:paraId="16B0E4F7" w14:textId="77777777" w:rsidR="00F02FDB" w:rsidRPr="00F73F57" w:rsidRDefault="001219BE" w:rsidP="00F02FDB">
      <w:pPr>
        <w:pStyle w:val="Odstavecseseznamem"/>
        <w:numPr>
          <w:ilvl w:val="0"/>
          <w:numId w:val="22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Světový den první pomoci – náměstí (10. 9. 2019)</w:t>
      </w:r>
    </w:p>
    <w:p w14:paraId="2B19DC36" w14:textId="0AC8EF75" w:rsidR="00F02FDB" w:rsidRPr="00F73F57" w:rsidRDefault="00C14C3C" w:rsidP="00F02FDB">
      <w:pPr>
        <w:pStyle w:val="Odstavecseseznamem"/>
        <w:numPr>
          <w:ilvl w:val="0"/>
          <w:numId w:val="22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lastRenderedPageBreak/>
        <w:t>Celonárodní sbírka „Světluška“</w:t>
      </w:r>
      <w:r w:rsidR="005818C4" w:rsidRPr="00F73F57">
        <w:rPr>
          <w:b w:val="0"/>
          <w:color w:val="061F57" w:themeColor="text2" w:themeShade="BF"/>
          <w:sz w:val="24"/>
          <w:szCs w:val="24"/>
        </w:rPr>
        <w:t xml:space="preserve"> – organizace sbírky na pomoc nevidomým lidem – vybráno 13 935,- Kč</w:t>
      </w:r>
      <w:r w:rsidR="00857A5A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2E4007" w:rsidRPr="00F73F57">
        <w:rPr>
          <w:b w:val="0"/>
          <w:color w:val="061F57" w:themeColor="text2" w:themeShade="BF"/>
          <w:sz w:val="24"/>
          <w:szCs w:val="24"/>
        </w:rPr>
        <w:t xml:space="preserve">            </w:t>
      </w:r>
      <w:r w:rsidR="002E4007" w:rsidRPr="00F73F57">
        <w:rPr>
          <w:b w:val="0"/>
          <w:color w:val="061F57" w:themeColor="text2" w:themeShade="BF"/>
          <w:sz w:val="24"/>
          <w:szCs w:val="24"/>
        </w:rPr>
        <w:br/>
        <w:t xml:space="preserve">         </w:t>
      </w:r>
      <w:r w:rsidR="00857A5A" w:rsidRPr="00F73F57">
        <w:rPr>
          <w:b w:val="0"/>
          <w:color w:val="061F57" w:themeColor="text2" w:themeShade="BF"/>
          <w:sz w:val="24"/>
          <w:szCs w:val="24"/>
        </w:rPr>
        <w:t>(13.</w:t>
      </w:r>
      <w:r w:rsidR="002E4007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857A5A" w:rsidRPr="00F73F57">
        <w:rPr>
          <w:b w:val="0"/>
          <w:color w:val="061F57" w:themeColor="text2" w:themeShade="BF"/>
          <w:sz w:val="24"/>
          <w:szCs w:val="24"/>
        </w:rPr>
        <w:t>9.</w:t>
      </w:r>
      <w:r w:rsidR="002E4007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857A5A" w:rsidRPr="00F73F57">
        <w:rPr>
          <w:b w:val="0"/>
          <w:color w:val="061F57" w:themeColor="text2" w:themeShade="BF"/>
          <w:sz w:val="24"/>
          <w:szCs w:val="24"/>
        </w:rPr>
        <w:t>2019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)</w:t>
      </w:r>
      <w:r w:rsidR="008815BA" w:rsidRPr="00F73F57">
        <w:rPr>
          <w:b w:val="0"/>
          <w:color w:val="061F57" w:themeColor="text2" w:themeShade="BF"/>
          <w:sz w:val="24"/>
          <w:szCs w:val="24"/>
        </w:rPr>
        <w:t xml:space="preserve">           </w:t>
      </w:r>
      <w:r w:rsidR="002E4007" w:rsidRPr="00F73F57">
        <w:rPr>
          <w:b w:val="0"/>
          <w:iCs/>
          <w:noProof/>
          <w:color w:val="061F57" w:themeColor="text2" w:themeShade="BF"/>
          <w:sz w:val="24"/>
          <w:szCs w:val="24"/>
          <w:lang w:eastAsia="cs-CZ"/>
        </w:rPr>
        <w:t xml:space="preserve"> </w:t>
      </w:r>
      <w:r w:rsidR="002E4007" w:rsidRPr="00F73F57">
        <w:rPr>
          <w:b w:val="0"/>
          <w:iCs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32795ADB" wp14:editId="6D4DB652">
            <wp:extent cx="1832400" cy="2444400"/>
            <wp:effectExtent l="0" t="0" r="0" b="0"/>
            <wp:docPr id="58" name="Obrázek 58" descr="C:\Users\Ucitel\OneDrive - ZS\fota\Světlu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citel\OneDrive - ZS\fota\Světlušk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0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65248" w14:textId="2BF1BA0E" w:rsidR="00F02FDB" w:rsidRPr="00F73F57" w:rsidRDefault="00164208" w:rsidP="00F02FDB">
      <w:pPr>
        <w:pStyle w:val="Odstavecseseznamem"/>
        <w:numPr>
          <w:ilvl w:val="0"/>
          <w:numId w:val="22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Exkurze Liberec </w:t>
      </w:r>
      <w:r w:rsidR="00A47406" w:rsidRPr="00F73F57">
        <w:rPr>
          <w:b w:val="0"/>
          <w:color w:val="061F57" w:themeColor="text2" w:themeShade="BF"/>
          <w:sz w:val="24"/>
          <w:szCs w:val="24"/>
        </w:rPr>
        <w:t>(18.</w:t>
      </w:r>
      <w:r w:rsidR="002E4007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A47406" w:rsidRPr="00F73F57">
        <w:rPr>
          <w:b w:val="0"/>
          <w:color w:val="061F57" w:themeColor="text2" w:themeShade="BF"/>
          <w:sz w:val="24"/>
          <w:szCs w:val="24"/>
        </w:rPr>
        <w:t>9., 19.</w:t>
      </w:r>
      <w:r w:rsidR="002E4007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A47406" w:rsidRPr="00F73F57">
        <w:rPr>
          <w:b w:val="0"/>
          <w:color w:val="061F57" w:themeColor="text2" w:themeShade="BF"/>
          <w:sz w:val="24"/>
          <w:szCs w:val="24"/>
        </w:rPr>
        <w:t>9.</w:t>
      </w:r>
      <w:r w:rsidR="005B293E" w:rsidRPr="00F73F57">
        <w:rPr>
          <w:b w:val="0"/>
          <w:color w:val="061F57" w:themeColor="text2" w:themeShade="BF"/>
          <w:sz w:val="24"/>
          <w:szCs w:val="24"/>
        </w:rPr>
        <w:t>)</w:t>
      </w:r>
      <w:r w:rsidR="00692E90" w:rsidRPr="00F73F57">
        <w:rPr>
          <w:b w:val="0"/>
          <w:color w:val="061F57" w:themeColor="text2" w:themeShade="BF"/>
          <w:sz w:val="24"/>
          <w:szCs w:val="24"/>
        </w:rPr>
        <w:t xml:space="preserve"> – 8.</w:t>
      </w:r>
      <w:r w:rsidR="002E4007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692E90" w:rsidRPr="00F73F57">
        <w:rPr>
          <w:b w:val="0"/>
          <w:color w:val="061F57" w:themeColor="text2" w:themeShade="BF"/>
          <w:sz w:val="24"/>
          <w:szCs w:val="24"/>
        </w:rPr>
        <w:t>ročníky, 7.</w:t>
      </w:r>
      <w:r w:rsidR="002E4007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692E90" w:rsidRPr="00F73F57">
        <w:rPr>
          <w:b w:val="0"/>
          <w:color w:val="061F57" w:themeColor="text2" w:themeShade="BF"/>
          <w:sz w:val="24"/>
          <w:szCs w:val="24"/>
        </w:rPr>
        <w:t>B</w:t>
      </w:r>
    </w:p>
    <w:p w14:paraId="05A03D19" w14:textId="1D240B0F" w:rsidR="00F02FDB" w:rsidRPr="00F73F57" w:rsidRDefault="005B293E" w:rsidP="00D77B26">
      <w:pPr>
        <w:pStyle w:val="Odstavecseseznamem"/>
        <w:numPr>
          <w:ilvl w:val="0"/>
          <w:numId w:val="22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Exkurze Mělník, Říp, Terezín (26.</w:t>
      </w:r>
      <w:r w:rsidR="002E4007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-</w:t>
      </w:r>
      <w:r w:rsidR="002E4007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27.</w:t>
      </w:r>
      <w:r w:rsidR="002E4007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9.</w:t>
      </w:r>
      <w:r w:rsidR="00692E90" w:rsidRPr="00F73F57">
        <w:rPr>
          <w:b w:val="0"/>
          <w:color w:val="061F57" w:themeColor="text2" w:themeShade="BF"/>
          <w:sz w:val="24"/>
          <w:szCs w:val="24"/>
        </w:rPr>
        <w:t>) – 9.</w:t>
      </w:r>
      <w:r w:rsidR="002E4007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692E90" w:rsidRPr="00F73F57">
        <w:rPr>
          <w:b w:val="0"/>
          <w:color w:val="061F57" w:themeColor="text2" w:themeShade="BF"/>
          <w:sz w:val="24"/>
          <w:szCs w:val="24"/>
        </w:rPr>
        <w:t>BC</w:t>
      </w:r>
      <w:r w:rsidR="002E4007" w:rsidRPr="00F73F57">
        <w:rPr>
          <w:b w:val="0"/>
          <w:color w:val="061F57" w:themeColor="text2" w:themeShade="BF"/>
          <w:sz w:val="24"/>
          <w:szCs w:val="24"/>
        </w:rPr>
        <w:br/>
      </w:r>
      <w:r w:rsidR="008815BA" w:rsidRPr="00F73F57">
        <w:rPr>
          <w:b w:val="0"/>
          <w:color w:val="061F57" w:themeColor="text2" w:themeShade="BF"/>
          <w:sz w:val="24"/>
          <w:szCs w:val="24"/>
        </w:rPr>
        <w:t xml:space="preserve">                                    </w:t>
      </w:r>
      <w:r w:rsidR="002E4007" w:rsidRPr="00F73F57">
        <w:rPr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207A62F7" wp14:editId="59585841">
            <wp:extent cx="2422800" cy="1818000"/>
            <wp:effectExtent l="0" t="0" r="0" b="0"/>
            <wp:docPr id="50" name="Obrázek 50" descr="C:\Users\Ucitel\OneDrive - ZS\fota\fotky výročka\exk. Ří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itel\OneDrive - ZS\fota\fotky výročka\exk. Říp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007" w:rsidRPr="00F73F57">
        <w:rPr>
          <w:b w:val="0"/>
          <w:color w:val="061F57" w:themeColor="text2" w:themeShade="BF"/>
          <w:sz w:val="24"/>
          <w:szCs w:val="24"/>
        </w:rPr>
        <w:br/>
      </w:r>
    </w:p>
    <w:p w14:paraId="7CCE71CE" w14:textId="77777777" w:rsidR="00F02FDB" w:rsidRPr="00F73F57" w:rsidRDefault="001219BE" w:rsidP="00D77B26">
      <w:pPr>
        <w:pStyle w:val="Odstavecseseznamem"/>
        <w:numPr>
          <w:ilvl w:val="0"/>
          <w:numId w:val="22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Vitamínový den – přednáška spojená s ochutnávkou (30. 9. 2019)</w:t>
      </w:r>
    </w:p>
    <w:p w14:paraId="01B34F71" w14:textId="7E2C52DE" w:rsidR="001219BE" w:rsidRPr="00F73F57" w:rsidRDefault="009C706F" w:rsidP="002E4007">
      <w:pPr>
        <w:ind w:right="-828"/>
        <w:rPr>
          <w:color w:val="061F57" w:themeColor="text2" w:themeShade="BF"/>
        </w:rPr>
      </w:pPr>
      <w:r w:rsidRPr="00F73F57">
        <w:rPr>
          <w:color w:val="061F57" w:themeColor="text2" w:themeShade="BF"/>
        </w:rPr>
        <w:t xml:space="preserve">              </w:t>
      </w:r>
      <w:r w:rsidR="001219BE"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56048053" wp14:editId="2D3EA82E">
            <wp:extent cx="2473200" cy="1818000"/>
            <wp:effectExtent l="0" t="0" r="381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BE" w:rsidRPr="00F73F57">
        <w:rPr>
          <w:color w:val="061F57" w:themeColor="text2" w:themeShade="BF"/>
        </w:rPr>
        <w:t xml:space="preserve">      </w:t>
      </w:r>
      <w:r w:rsidR="001219BE"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05BBDE00" wp14:editId="57C6BC22">
            <wp:extent cx="2354400" cy="1800000"/>
            <wp:effectExtent l="0" t="0" r="825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BE" w:rsidRPr="00F73F57">
        <w:rPr>
          <w:color w:val="061F57" w:themeColor="text2" w:themeShade="BF"/>
        </w:rPr>
        <w:br/>
      </w:r>
    </w:p>
    <w:p w14:paraId="1BB21BE6" w14:textId="77777777" w:rsidR="002E4007" w:rsidRPr="00F73F57" w:rsidRDefault="002E4007" w:rsidP="002E4007">
      <w:pPr>
        <w:pStyle w:val="Odstavecseseznamem"/>
        <w:numPr>
          <w:ilvl w:val="0"/>
          <w:numId w:val="22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Adaptační kurzy: 6. D 16. - 17. 9., 6. C 30. 9. - 1. 10., 6. A 9. - 10. 10., 6. B 21. - 22. 10.</w:t>
      </w:r>
    </w:p>
    <w:p w14:paraId="56FB4AF7" w14:textId="1351324D" w:rsidR="001219BE" w:rsidRPr="00F73F57" w:rsidRDefault="002E4007" w:rsidP="002E4007">
      <w:pPr>
        <w:ind w:right="-828"/>
        <w:jc w:val="center"/>
        <w:rPr>
          <w:b w:val="0"/>
          <w:color w:val="061F57" w:themeColor="text2" w:themeShade="BF"/>
        </w:rPr>
      </w:pPr>
      <w:r w:rsidRPr="00F73F57">
        <w:rPr>
          <w:b w:val="0"/>
          <w:iCs/>
          <w:noProof/>
          <w:color w:val="061F57" w:themeColor="text2" w:themeShade="BF"/>
          <w:sz w:val="24"/>
          <w:szCs w:val="24"/>
          <w:lang w:eastAsia="cs-CZ"/>
        </w:rPr>
        <w:lastRenderedPageBreak/>
        <w:drawing>
          <wp:inline distT="0" distB="0" distL="0" distR="0" wp14:anchorId="2D036653" wp14:editId="05740BC8">
            <wp:extent cx="1825200" cy="2433600"/>
            <wp:effectExtent l="0" t="0" r="3810" b="5080"/>
            <wp:docPr id="61" name="Obrázek 61" descr="C:\Users\Ucitel\OneDrive - ZS\fota\IMG_20190930_14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citel\OneDrive - ZS\fota\IMG_20190930_14324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7B6F4" w14:textId="77777777" w:rsidR="001219BE" w:rsidRPr="00F73F57" w:rsidRDefault="001219BE" w:rsidP="001219BE">
      <w:pPr>
        <w:ind w:right="-828"/>
        <w:rPr>
          <w:b w:val="0"/>
          <w:color w:val="061F57" w:themeColor="text2" w:themeShade="BF"/>
        </w:rPr>
      </w:pPr>
    </w:p>
    <w:p w14:paraId="16A2E151" w14:textId="606D5FB7" w:rsidR="00F02FDB" w:rsidRPr="00F73F57" w:rsidRDefault="008A390E" w:rsidP="00F02FDB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Beseda</w:t>
      </w:r>
      <w:r w:rsidR="00CE36BF" w:rsidRPr="00F73F57">
        <w:rPr>
          <w:b w:val="0"/>
          <w:color w:val="061F57" w:themeColor="text2" w:themeShade="BF"/>
          <w:sz w:val="24"/>
          <w:szCs w:val="24"/>
        </w:rPr>
        <w:t xml:space="preserve"> pro dívky 7.</w:t>
      </w:r>
      <w:r w:rsidR="002E4007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CE36BF" w:rsidRPr="00F73F57">
        <w:rPr>
          <w:b w:val="0"/>
          <w:color w:val="061F57" w:themeColor="text2" w:themeShade="BF"/>
          <w:sz w:val="24"/>
          <w:szCs w:val="24"/>
        </w:rPr>
        <w:t>tříd (16.</w:t>
      </w:r>
      <w:r w:rsidR="002E4007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CE36BF" w:rsidRPr="00F73F57">
        <w:rPr>
          <w:b w:val="0"/>
          <w:color w:val="061F57" w:themeColor="text2" w:themeShade="BF"/>
          <w:sz w:val="24"/>
          <w:szCs w:val="24"/>
        </w:rPr>
        <w:t>10.</w:t>
      </w:r>
      <w:r w:rsidR="002E4007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CE36BF" w:rsidRPr="00F73F57">
        <w:rPr>
          <w:b w:val="0"/>
          <w:color w:val="061F57" w:themeColor="text2" w:themeShade="BF"/>
          <w:sz w:val="24"/>
          <w:szCs w:val="24"/>
        </w:rPr>
        <w:t>2019)</w:t>
      </w:r>
    </w:p>
    <w:p w14:paraId="28AE38A9" w14:textId="77777777" w:rsidR="00F02FDB" w:rsidRPr="00F73F57" w:rsidRDefault="001219BE" w:rsidP="00F02FDB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Hvězdárna a planetárium v Hradci Krá</w:t>
      </w:r>
      <w:r w:rsidR="00F02FDB" w:rsidRPr="00F73F57">
        <w:rPr>
          <w:b w:val="0"/>
          <w:color w:val="061F57" w:themeColor="text2" w:themeShade="BF"/>
          <w:sz w:val="24"/>
          <w:szCs w:val="24"/>
        </w:rPr>
        <w:t xml:space="preserve">lové (21. 10. 2019) 5. ročníky </w:t>
      </w:r>
    </w:p>
    <w:p w14:paraId="761F7185" w14:textId="77777777" w:rsidR="008815BA" w:rsidRPr="00F73F57" w:rsidRDefault="001219BE" w:rsidP="008815BA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EU Letem světem - </w:t>
      </w:r>
      <w:proofErr w:type="spellStart"/>
      <w:r w:rsidRPr="00F73F57">
        <w:rPr>
          <w:b w:val="0"/>
          <w:color w:val="061F57" w:themeColor="text2" w:themeShade="BF"/>
          <w:sz w:val="24"/>
          <w:szCs w:val="24"/>
        </w:rPr>
        <w:t>Eurocentrum</w:t>
      </w:r>
      <w:proofErr w:type="spellEnd"/>
      <w:r w:rsidRPr="00F73F57">
        <w:rPr>
          <w:b w:val="0"/>
          <w:color w:val="061F57" w:themeColor="text2" w:themeShade="BF"/>
          <w:sz w:val="24"/>
          <w:szCs w:val="24"/>
        </w:rPr>
        <w:t xml:space="preserve"> Pardubice – (22. 10. 2019) přednáška pro 4. a 5. roč.</w:t>
      </w:r>
    </w:p>
    <w:p w14:paraId="792A6AA2" w14:textId="77777777" w:rsidR="008815BA" w:rsidRPr="00F73F57" w:rsidRDefault="001219BE" w:rsidP="008815BA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Krabice od bot – dobrovolná akce (13.</w:t>
      </w:r>
      <w:r w:rsidR="002E4007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11. – 6. 12. 2019)</w:t>
      </w:r>
      <w:r w:rsidR="00030FBD" w:rsidRPr="00F73F57">
        <w:rPr>
          <w:b w:val="0"/>
          <w:color w:val="061F57" w:themeColor="text2" w:themeShade="BF"/>
          <w:sz w:val="24"/>
          <w:szCs w:val="24"/>
        </w:rPr>
        <w:t xml:space="preserve"> – vybráno 160 dárků</w:t>
      </w:r>
      <w:r w:rsidR="00AB7C2D" w:rsidRPr="00F73F57">
        <w:rPr>
          <w:b w:val="0"/>
          <w:color w:val="061F57" w:themeColor="text2" w:themeShade="BF"/>
          <w:sz w:val="24"/>
          <w:szCs w:val="24"/>
        </w:rPr>
        <w:t xml:space="preserve"> – rozděleno pro Dětský </w:t>
      </w:r>
      <w:r w:rsidR="00E84ECF" w:rsidRPr="00F73F57">
        <w:rPr>
          <w:b w:val="0"/>
          <w:color w:val="061F57" w:themeColor="text2" w:themeShade="BF"/>
          <w:sz w:val="24"/>
          <w:szCs w:val="24"/>
        </w:rPr>
        <w:t>d</w:t>
      </w:r>
      <w:r w:rsidR="00AB7C2D" w:rsidRPr="00F73F57">
        <w:rPr>
          <w:b w:val="0"/>
          <w:color w:val="061F57" w:themeColor="text2" w:themeShade="BF"/>
          <w:sz w:val="24"/>
          <w:szCs w:val="24"/>
        </w:rPr>
        <w:t>omov Holice,</w:t>
      </w:r>
      <w:r w:rsidR="00E84ECF" w:rsidRPr="00F73F57">
        <w:rPr>
          <w:b w:val="0"/>
          <w:color w:val="061F57" w:themeColor="text2" w:themeShade="BF"/>
          <w:sz w:val="24"/>
          <w:szCs w:val="24"/>
        </w:rPr>
        <w:t xml:space="preserve"> Azylový dům Vysoké Mýto, </w:t>
      </w:r>
      <w:r w:rsidR="00E62A15" w:rsidRPr="00F73F57">
        <w:rPr>
          <w:b w:val="0"/>
          <w:color w:val="061F57" w:themeColor="text2" w:themeShade="BF"/>
          <w:sz w:val="24"/>
          <w:szCs w:val="24"/>
        </w:rPr>
        <w:t>Dětský domov v Dolní Čermné</w:t>
      </w:r>
      <w:r w:rsidR="008815BA" w:rsidRPr="00F73F57">
        <w:rPr>
          <w:b w:val="0"/>
          <w:color w:val="061F57" w:themeColor="text2" w:themeShade="BF"/>
          <w:sz w:val="24"/>
          <w:szCs w:val="24"/>
        </w:rPr>
        <w:t xml:space="preserve">                </w:t>
      </w:r>
    </w:p>
    <w:p w14:paraId="2D531BF1" w14:textId="0948691D" w:rsidR="00F02FDB" w:rsidRPr="00F73F57" w:rsidRDefault="008815BA" w:rsidP="008815BA">
      <w:pPr>
        <w:pStyle w:val="Odstavecseseznamem"/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                                        </w:t>
      </w:r>
      <w:r w:rsidR="002E4007"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69D3E24B" wp14:editId="6DCDDDD3">
            <wp:extent cx="2415600" cy="1810800"/>
            <wp:effectExtent l="0" t="0" r="3810" b="0"/>
            <wp:docPr id="62" name="Obrázek 62" descr="C:\Users\Ucitel\OneDrive - ZS\fota\krabice od 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citel\OneDrive - ZS\fota\krabice od bo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007" w:rsidRPr="00F73F57">
        <w:rPr>
          <w:b w:val="0"/>
          <w:color w:val="061F57" w:themeColor="text2" w:themeShade="BF"/>
          <w:sz w:val="24"/>
          <w:szCs w:val="24"/>
        </w:rPr>
        <w:br/>
      </w:r>
    </w:p>
    <w:p w14:paraId="4D10348E" w14:textId="4C495123" w:rsidR="00F02FDB" w:rsidRPr="00F73F57" w:rsidRDefault="00F42BAC" w:rsidP="001219BE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Preventivní program ACET – besedy pro všechny třídy druhého stupně (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24.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10.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-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13.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12.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2019)</w:t>
      </w:r>
    </w:p>
    <w:p w14:paraId="1CAD0747" w14:textId="1523EFF3" w:rsidR="00F02FDB" w:rsidRPr="00F73F57" w:rsidRDefault="00F90749" w:rsidP="001219BE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Beseda o EU </w:t>
      </w:r>
      <w:r w:rsidR="00A7687A" w:rsidRPr="00F73F57">
        <w:rPr>
          <w:b w:val="0"/>
          <w:color w:val="061F57" w:themeColor="text2" w:themeShade="BF"/>
          <w:sz w:val="24"/>
          <w:szCs w:val="24"/>
        </w:rPr>
        <w:t>– pracovnice pard</w:t>
      </w:r>
      <w:r w:rsidR="00F02FDB" w:rsidRPr="00F73F57">
        <w:rPr>
          <w:b w:val="0"/>
          <w:color w:val="061F57" w:themeColor="text2" w:themeShade="BF"/>
          <w:sz w:val="24"/>
          <w:szCs w:val="24"/>
        </w:rPr>
        <w:t xml:space="preserve">ubického </w:t>
      </w:r>
      <w:proofErr w:type="spellStart"/>
      <w:r w:rsidR="00F02FDB" w:rsidRPr="00F73F57">
        <w:rPr>
          <w:b w:val="0"/>
          <w:color w:val="061F57" w:themeColor="text2" w:themeShade="BF"/>
          <w:sz w:val="24"/>
          <w:szCs w:val="24"/>
        </w:rPr>
        <w:t>Eurocentra</w:t>
      </w:r>
      <w:proofErr w:type="spellEnd"/>
      <w:r w:rsidR="00F02FDB" w:rsidRPr="00F73F57">
        <w:rPr>
          <w:b w:val="0"/>
          <w:color w:val="061F57" w:themeColor="text2" w:themeShade="BF"/>
          <w:sz w:val="24"/>
          <w:szCs w:val="24"/>
        </w:rPr>
        <w:t xml:space="preserve"> (7.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11.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2019)</w:t>
      </w:r>
    </w:p>
    <w:p w14:paraId="266AF77E" w14:textId="3C14FE74" w:rsidR="00F02FDB" w:rsidRPr="00F73F57" w:rsidRDefault="00792D54" w:rsidP="001219BE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Exkurze Osvětim</w:t>
      </w:r>
      <w:r w:rsidR="00CF6718" w:rsidRPr="00F73F57">
        <w:rPr>
          <w:b w:val="0"/>
          <w:color w:val="061F57" w:themeColor="text2" w:themeShade="BF"/>
          <w:sz w:val="24"/>
          <w:szCs w:val="24"/>
        </w:rPr>
        <w:t xml:space="preserve">, </w:t>
      </w:r>
      <w:proofErr w:type="spellStart"/>
      <w:r w:rsidR="00CF6718" w:rsidRPr="00F73F57">
        <w:rPr>
          <w:b w:val="0"/>
          <w:color w:val="061F57" w:themeColor="text2" w:themeShade="BF"/>
          <w:sz w:val="24"/>
          <w:szCs w:val="24"/>
        </w:rPr>
        <w:t>Březinka</w:t>
      </w:r>
      <w:proofErr w:type="spellEnd"/>
      <w:r w:rsidRPr="00F73F57">
        <w:rPr>
          <w:b w:val="0"/>
          <w:color w:val="061F57" w:themeColor="text2" w:themeShade="BF"/>
          <w:sz w:val="24"/>
          <w:szCs w:val="24"/>
        </w:rPr>
        <w:t xml:space="preserve"> – zájemci z 8. a 9.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tříd</w:t>
      </w:r>
      <w:r w:rsidR="005C3C97" w:rsidRPr="00F73F57">
        <w:rPr>
          <w:b w:val="0"/>
          <w:color w:val="061F57" w:themeColor="text2" w:themeShade="BF"/>
          <w:sz w:val="24"/>
          <w:szCs w:val="24"/>
        </w:rPr>
        <w:t xml:space="preserve"> – </w:t>
      </w:r>
      <w:r w:rsidR="008E585A" w:rsidRPr="00F73F57">
        <w:rPr>
          <w:b w:val="0"/>
          <w:color w:val="061F57" w:themeColor="text2" w:themeShade="BF"/>
          <w:sz w:val="24"/>
          <w:szCs w:val="24"/>
        </w:rPr>
        <w:t>velmi působivá exkurze</w:t>
      </w:r>
      <w:r w:rsidR="00F02FDB" w:rsidRPr="00F73F57">
        <w:rPr>
          <w:b w:val="0"/>
          <w:color w:val="061F57" w:themeColor="text2" w:themeShade="BF"/>
          <w:sz w:val="24"/>
          <w:szCs w:val="24"/>
        </w:rPr>
        <w:t xml:space="preserve"> (14.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11.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2019)</w:t>
      </w:r>
    </w:p>
    <w:p w14:paraId="6981C958" w14:textId="52A35B8F" w:rsidR="00F02FDB" w:rsidRPr="00F73F57" w:rsidRDefault="00DC1A86" w:rsidP="001219BE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Beseda k volbě povolání – Úřad práce (19.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11. + 22.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11.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2019)</w:t>
      </w:r>
    </w:p>
    <w:p w14:paraId="5E0E75E4" w14:textId="6972094F" w:rsidR="00F02FDB" w:rsidRPr="00F73F57" w:rsidRDefault="009B0A24" w:rsidP="001219BE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exkurze VČ Muzeum Pardubice – 7.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C (21.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11.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2019) – téma „Osobnosti Pardubic“</w:t>
      </w:r>
    </w:p>
    <w:p w14:paraId="2FAB25AA" w14:textId="56DC0B1E" w:rsidR="00F02FDB" w:rsidRPr="00F73F57" w:rsidRDefault="00BE084F" w:rsidP="001219BE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návštěva Muzea Vysoké Mýto – program „Než přišla svoboda“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– 6.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C (21.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11.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2019)</w:t>
      </w:r>
    </w:p>
    <w:p w14:paraId="47C3E87C" w14:textId="77777777" w:rsidR="00F02FDB" w:rsidRPr="00F73F57" w:rsidRDefault="00180D5A" w:rsidP="001219BE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návštěva výstavy ke stejnému tématu na náměstí </w:t>
      </w:r>
      <w:r w:rsidR="00BA02CF" w:rsidRPr="00F73F57">
        <w:rPr>
          <w:b w:val="0"/>
          <w:color w:val="061F57" w:themeColor="text2" w:themeShade="BF"/>
          <w:sz w:val="24"/>
          <w:szCs w:val="24"/>
        </w:rPr>
        <w:t>–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 xml:space="preserve">průběžně </w:t>
      </w:r>
    </w:p>
    <w:p w14:paraId="269F9B7D" w14:textId="5FFC58BC" w:rsidR="00F02FDB" w:rsidRPr="00F73F57" w:rsidRDefault="00BA02CF" w:rsidP="001219BE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návštěva archivu Paměť národa – účastníci projektu </w:t>
      </w:r>
      <w:r w:rsidR="00CB139B" w:rsidRPr="00F73F57">
        <w:rPr>
          <w:b w:val="0"/>
          <w:color w:val="061F57" w:themeColor="text2" w:themeShade="BF"/>
          <w:sz w:val="24"/>
          <w:szCs w:val="24"/>
        </w:rPr>
        <w:t>(28.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CB139B" w:rsidRPr="00F73F57">
        <w:rPr>
          <w:b w:val="0"/>
          <w:color w:val="061F57" w:themeColor="text2" w:themeShade="BF"/>
          <w:sz w:val="24"/>
          <w:szCs w:val="24"/>
        </w:rPr>
        <w:t>11.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CB139B" w:rsidRPr="00F73F57">
        <w:rPr>
          <w:b w:val="0"/>
          <w:color w:val="061F57" w:themeColor="text2" w:themeShade="BF"/>
          <w:sz w:val="24"/>
          <w:szCs w:val="24"/>
        </w:rPr>
        <w:t>2019)</w:t>
      </w:r>
      <w:r w:rsidR="00A65BE7" w:rsidRPr="00F73F57">
        <w:rPr>
          <w:b w:val="0"/>
          <w:color w:val="061F57" w:themeColor="text2" w:themeShade="BF"/>
          <w:sz w:val="24"/>
          <w:szCs w:val="24"/>
        </w:rPr>
        <w:t>, nahrávání v rozhlasovém studiu HK</w:t>
      </w:r>
      <w:r w:rsidR="0057342D" w:rsidRPr="00F73F57">
        <w:rPr>
          <w:b w:val="0"/>
          <w:color w:val="061F57" w:themeColor="text2" w:themeShade="BF"/>
          <w:sz w:val="24"/>
          <w:szCs w:val="24"/>
        </w:rPr>
        <w:t xml:space="preserve"> (8. + 15.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57342D" w:rsidRPr="00F73F57">
        <w:rPr>
          <w:b w:val="0"/>
          <w:color w:val="061F57" w:themeColor="text2" w:themeShade="BF"/>
          <w:sz w:val="24"/>
          <w:szCs w:val="24"/>
        </w:rPr>
        <w:t>1.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57342D" w:rsidRPr="00F73F57">
        <w:rPr>
          <w:b w:val="0"/>
          <w:color w:val="061F57" w:themeColor="text2" w:themeShade="BF"/>
          <w:sz w:val="24"/>
          <w:szCs w:val="24"/>
        </w:rPr>
        <w:t>2020), vyhlášení výsledků projektu „Paměť národa“ v divadle (4.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57342D" w:rsidRPr="00F73F57">
        <w:rPr>
          <w:b w:val="0"/>
          <w:color w:val="061F57" w:themeColor="text2" w:themeShade="BF"/>
          <w:sz w:val="24"/>
          <w:szCs w:val="24"/>
        </w:rPr>
        <w:t>2.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57342D" w:rsidRPr="00F73F57">
        <w:rPr>
          <w:b w:val="0"/>
          <w:color w:val="061F57" w:themeColor="text2" w:themeShade="BF"/>
          <w:sz w:val="24"/>
          <w:szCs w:val="24"/>
        </w:rPr>
        <w:t>2020)</w:t>
      </w:r>
    </w:p>
    <w:p w14:paraId="4387B2F0" w14:textId="39F52120" w:rsidR="00F02FDB" w:rsidRPr="00F73F57" w:rsidRDefault="00FD2DF0" w:rsidP="001219BE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lastRenderedPageBreak/>
        <w:t>exkurze Praha – 8.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A (5.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12.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2019)</w:t>
      </w:r>
      <w:r w:rsidR="001373EC" w:rsidRPr="00F73F57">
        <w:rPr>
          <w:b w:val="0"/>
          <w:color w:val="061F57" w:themeColor="text2" w:themeShade="BF"/>
          <w:sz w:val="24"/>
          <w:szCs w:val="24"/>
        </w:rPr>
        <w:br/>
        <w:t xml:space="preserve">           </w:t>
      </w:r>
      <w:r w:rsidR="001373EC" w:rsidRPr="00F73F57">
        <w:rPr>
          <w:b w:val="0"/>
          <w:noProof/>
          <w:color w:val="061F57" w:themeColor="text2" w:themeShade="BF"/>
          <w:sz w:val="24"/>
          <w:szCs w:val="24"/>
          <w:lang w:eastAsia="cs-CZ"/>
        </w:rPr>
        <w:t xml:space="preserve"> </w:t>
      </w:r>
      <w:r w:rsidR="008815BA" w:rsidRPr="00F73F57">
        <w:rPr>
          <w:b w:val="0"/>
          <w:noProof/>
          <w:color w:val="061F57" w:themeColor="text2" w:themeShade="BF"/>
          <w:sz w:val="24"/>
          <w:szCs w:val="24"/>
          <w:lang w:eastAsia="cs-CZ"/>
        </w:rPr>
        <w:t xml:space="preserve">                                                     </w:t>
      </w:r>
      <w:r w:rsidR="001373EC" w:rsidRPr="00F73F57">
        <w:rPr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6CA7284F" wp14:editId="4FF4B852">
            <wp:extent cx="1832400" cy="2444400"/>
            <wp:effectExtent l="0" t="0" r="0" b="0"/>
            <wp:docPr id="55" name="Obrázek 55" descr="C:\Users\Ucitel\OneDrive - ZS\fota\exk. Pr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citel\OneDrive - ZS\fota\exk. Prah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0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7963D" w14:textId="19A9DB79" w:rsidR="00F02FDB" w:rsidRPr="00F73F57" w:rsidRDefault="00016502" w:rsidP="001219BE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Červená stužka – sbírková akce na podporu</w:t>
      </w:r>
      <w:r w:rsidR="00D91DE2" w:rsidRPr="00F73F57">
        <w:rPr>
          <w:b w:val="0"/>
          <w:color w:val="061F57" w:themeColor="text2" w:themeShade="BF"/>
          <w:sz w:val="24"/>
          <w:szCs w:val="24"/>
        </w:rPr>
        <w:t xml:space="preserve"> boje s nemocí AIDS – vybrána částka 5 32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1,- Kč (6.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12.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2019)</w:t>
      </w:r>
    </w:p>
    <w:p w14:paraId="7FCCB932" w14:textId="24557631" w:rsidR="00F02FDB" w:rsidRPr="00F73F57" w:rsidRDefault="0057342D" w:rsidP="001219BE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interaktivní výstava „Barevný svět“</w:t>
      </w:r>
      <w:r w:rsidR="00412405" w:rsidRPr="00F73F57">
        <w:rPr>
          <w:b w:val="0"/>
          <w:color w:val="061F57" w:themeColor="text2" w:themeShade="BF"/>
          <w:sz w:val="24"/>
          <w:szCs w:val="24"/>
        </w:rPr>
        <w:t xml:space="preserve"> – Regionální muzeum Vysoké Mýto</w:t>
      </w:r>
      <w:r w:rsidR="00F02FDB" w:rsidRPr="00F73F57">
        <w:rPr>
          <w:b w:val="0"/>
          <w:color w:val="061F57" w:themeColor="text2" w:themeShade="BF"/>
          <w:sz w:val="24"/>
          <w:szCs w:val="24"/>
        </w:rPr>
        <w:t xml:space="preserve"> – 6.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třídy</w:t>
      </w:r>
    </w:p>
    <w:p w14:paraId="64EC6434" w14:textId="4C0B297E" w:rsidR="00F02FDB" w:rsidRPr="00F73F57" w:rsidRDefault="00523008" w:rsidP="001219BE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komunitní program v 8.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B</w:t>
      </w:r>
      <w:r w:rsidR="00261ABF" w:rsidRPr="00F73F57">
        <w:rPr>
          <w:b w:val="0"/>
          <w:color w:val="061F57" w:themeColor="text2" w:themeShade="BF"/>
          <w:sz w:val="24"/>
          <w:szCs w:val="24"/>
        </w:rPr>
        <w:t xml:space="preserve"> p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psycholožka Šedivá (27.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2.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2020)</w:t>
      </w:r>
    </w:p>
    <w:p w14:paraId="462EA5E3" w14:textId="580FD3E0" w:rsidR="00BD34EA" w:rsidRPr="00F73F57" w:rsidRDefault="00261ABF" w:rsidP="001373EC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výchovně vzdělávací program Svět kolem nás – „Čína“</w:t>
      </w:r>
      <w:r w:rsidR="00F02FDB" w:rsidRPr="00F73F57">
        <w:rPr>
          <w:b w:val="0"/>
          <w:color w:val="061F57" w:themeColor="text2" w:themeShade="BF"/>
          <w:sz w:val="24"/>
          <w:szCs w:val="24"/>
        </w:rPr>
        <w:t xml:space="preserve"> (27.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2.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2020)</w:t>
      </w:r>
    </w:p>
    <w:p w14:paraId="1784E959" w14:textId="7463412E" w:rsidR="00BD34EA" w:rsidRPr="00F73F57" w:rsidRDefault="003F2BBC" w:rsidP="001373EC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exkurze Praha – Dům světla – 9.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C (2.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3.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2020)</w:t>
      </w:r>
    </w:p>
    <w:p w14:paraId="5D3CCDF2" w14:textId="7F850541" w:rsidR="001219BE" w:rsidRPr="00F73F57" w:rsidRDefault="001219BE" w:rsidP="001219BE">
      <w:pPr>
        <w:pStyle w:val="Odstavecseseznamem"/>
        <w:numPr>
          <w:ilvl w:val="0"/>
          <w:numId w:val="23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Slabikáře prvňákům – žáci 5. ročník</w:t>
      </w:r>
      <w:r w:rsidR="00BB06B0" w:rsidRPr="00F73F57">
        <w:rPr>
          <w:b w:val="0"/>
          <w:color w:val="061F57" w:themeColor="text2" w:themeShade="BF"/>
          <w:sz w:val="24"/>
          <w:szCs w:val="24"/>
        </w:rPr>
        <w:t>u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předali Slabikáře dětem 1. tříd. Páťáci nejprve prvňáčkům </w:t>
      </w:r>
      <w:r w:rsidRPr="00F73F57">
        <w:rPr>
          <w:b w:val="0"/>
          <w:color w:val="061F57" w:themeColor="text2" w:themeShade="BF"/>
          <w:sz w:val="24"/>
          <w:szCs w:val="24"/>
        </w:rPr>
        <w:br/>
        <w:t xml:space="preserve">přečetli příběh, potom jim pomohli splnit úkoly a za správnost si mohli malí školáčci vybarvit </w:t>
      </w:r>
      <w:r w:rsidRPr="00F73F57">
        <w:rPr>
          <w:b w:val="0"/>
          <w:color w:val="061F57" w:themeColor="text2" w:themeShade="BF"/>
          <w:sz w:val="24"/>
          <w:szCs w:val="24"/>
        </w:rPr>
        <w:br/>
        <w:t>zlatý klíč, který jim otevřel svět písmenek a příběhů ve Slabikáři. (21. 11. 2019)</w:t>
      </w:r>
    </w:p>
    <w:p w14:paraId="00B5B5A1" w14:textId="77777777" w:rsidR="001219BE" w:rsidRPr="00F73F57" w:rsidRDefault="001219BE" w:rsidP="001219BE">
      <w:pPr>
        <w:ind w:right="-828"/>
        <w:rPr>
          <w:color w:val="061F57" w:themeColor="text2" w:themeShade="BF"/>
        </w:rPr>
      </w:pPr>
    </w:p>
    <w:p w14:paraId="56058680" w14:textId="69DA8F31" w:rsidR="001219BE" w:rsidRPr="00F73F57" w:rsidRDefault="008815BA" w:rsidP="001219BE">
      <w:pPr>
        <w:ind w:left="-567" w:right="-828"/>
        <w:rPr>
          <w:b w:val="0"/>
          <w:color w:val="061F57" w:themeColor="text2" w:themeShade="BF"/>
        </w:rPr>
      </w:pPr>
      <w:r w:rsidRPr="00F73F57">
        <w:rPr>
          <w:color w:val="061F57" w:themeColor="text2" w:themeShade="BF"/>
        </w:rPr>
        <w:t xml:space="preserve">                 </w:t>
      </w:r>
      <w:r w:rsidR="009C706F" w:rsidRPr="00F73F57">
        <w:rPr>
          <w:color w:val="061F57" w:themeColor="text2" w:themeShade="BF"/>
        </w:rPr>
        <w:t xml:space="preserve">   </w:t>
      </w:r>
      <w:r w:rsidRPr="00F73F57">
        <w:rPr>
          <w:color w:val="061F57" w:themeColor="text2" w:themeShade="BF"/>
        </w:rPr>
        <w:t xml:space="preserve">    </w:t>
      </w:r>
      <w:r w:rsidR="001219BE"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1340646B" wp14:editId="7A4FF242">
            <wp:extent cx="2376000" cy="1818000"/>
            <wp:effectExtent l="0" t="0" r="571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06F" w:rsidRPr="00F73F57">
        <w:rPr>
          <w:color w:val="061F57" w:themeColor="text2" w:themeShade="BF"/>
        </w:rPr>
        <w:t xml:space="preserve">    </w:t>
      </w:r>
      <w:r w:rsidR="001219BE" w:rsidRPr="00F73F57">
        <w:rPr>
          <w:color w:val="061F57" w:themeColor="text2" w:themeShade="BF"/>
        </w:rPr>
        <w:t xml:space="preserve">    </w:t>
      </w:r>
      <w:r w:rsidR="001219BE"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28591C1D" wp14:editId="1DCA1D2C">
            <wp:extent cx="2397600" cy="1832400"/>
            <wp:effectExtent l="0" t="0" r="317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BE" w:rsidRPr="00F73F57">
        <w:rPr>
          <w:color w:val="061F57" w:themeColor="text2" w:themeShade="BF"/>
        </w:rPr>
        <w:br/>
      </w:r>
    </w:p>
    <w:p w14:paraId="2D05D25D" w14:textId="77777777" w:rsidR="001219BE" w:rsidRPr="00F73F57" w:rsidRDefault="001219BE" w:rsidP="001219BE">
      <w:pPr>
        <w:ind w:right="-828"/>
        <w:rPr>
          <w:b w:val="0"/>
          <w:color w:val="061F57" w:themeColor="text2" w:themeShade="BF"/>
        </w:rPr>
      </w:pPr>
    </w:p>
    <w:p w14:paraId="217D545D" w14:textId="77777777" w:rsidR="001219BE" w:rsidRPr="00F73F57" w:rsidRDefault="001219BE" w:rsidP="00F02FDB">
      <w:pPr>
        <w:pStyle w:val="Odstavecseseznamem"/>
        <w:numPr>
          <w:ilvl w:val="0"/>
          <w:numId w:val="24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GEOMAG - dětmi velice oblíbená akce </w:t>
      </w:r>
      <w:r w:rsidRPr="00F73F57">
        <w:rPr>
          <w:b w:val="0"/>
          <w:color w:val="061F57" w:themeColor="text2" w:themeShade="BF"/>
          <w:sz w:val="24"/>
          <w:szCs w:val="24"/>
        </w:rPr>
        <w:br/>
        <w:t xml:space="preserve">                    - magnetická stavebnice na cestách (16. – 20. 12. 2019) všechny roč. I. stupně</w:t>
      </w:r>
    </w:p>
    <w:p w14:paraId="601A3486" w14:textId="77777777" w:rsidR="001219BE" w:rsidRPr="00F73F57" w:rsidRDefault="001219BE" w:rsidP="001219BE">
      <w:pPr>
        <w:ind w:right="-828"/>
        <w:jc w:val="both"/>
        <w:rPr>
          <w:color w:val="061F57" w:themeColor="text2" w:themeShade="BF"/>
        </w:rPr>
      </w:pPr>
    </w:p>
    <w:p w14:paraId="685DD01E" w14:textId="0BC5A446" w:rsidR="001219BE" w:rsidRPr="00F73F57" w:rsidRDefault="009C706F" w:rsidP="001219BE">
      <w:pPr>
        <w:pStyle w:val="Nadpis2"/>
        <w:ind w:left="-567" w:right="-628"/>
        <w:rPr>
          <w:b/>
          <w:i/>
          <w:color w:val="061F57" w:themeColor="text2" w:themeShade="BF"/>
        </w:rPr>
      </w:pPr>
      <w:r w:rsidRPr="00F73F57">
        <w:rPr>
          <w:color w:val="061F57" w:themeColor="text2" w:themeShade="BF"/>
        </w:rPr>
        <w:lastRenderedPageBreak/>
        <w:t xml:space="preserve">                  </w:t>
      </w:r>
      <w:r w:rsidR="001219BE"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7D9843B2" wp14:editId="680DD153">
            <wp:extent cx="2422800" cy="180000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BE" w:rsidRPr="00F73F57">
        <w:rPr>
          <w:color w:val="061F57" w:themeColor="text2" w:themeShade="BF"/>
        </w:rPr>
        <w:t xml:space="preserve">      </w:t>
      </w:r>
      <w:r w:rsidR="001219BE"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556A0896" wp14:editId="75244706">
            <wp:extent cx="2422800" cy="180000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66D78" w14:textId="77777777" w:rsidR="00F02FDB" w:rsidRPr="00F73F57" w:rsidRDefault="001219BE" w:rsidP="001219BE">
      <w:pPr>
        <w:pStyle w:val="Odstavecseseznamem"/>
        <w:numPr>
          <w:ilvl w:val="0"/>
          <w:numId w:val="24"/>
        </w:numPr>
        <w:ind w:right="-828"/>
        <w:rPr>
          <w:b w:val="0"/>
          <w:color w:val="061F57" w:themeColor="text2" w:themeShade="BF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Vánoce v zemích EU - </w:t>
      </w:r>
      <w:proofErr w:type="spellStart"/>
      <w:r w:rsidRPr="00F73F57">
        <w:rPr>
          <w:b w:val="0"/>
          <w:color w:val="061F57" w:themeColor="text2" w:themeShade="BF"/>
          <w:sz w:val="24"/>
          <w:szCs w:val="24"/>
        </w:rPr>
        <w:t>Eurocentrum</w:t>
      </w:r>
      <w:proofErr w:type="spellEnd"/>
      <w:r w:rsidRPr="00F73F57">
        <w:rPr>
          <w:b w:val="0"/>
          <w:color w:val="061F57" w:themeColor="text2" w:themeShade="BF"/>
          <w:sz w:val="24"/>
          <w:szCs w:val="24"/>
        </w:rPr>
        <w:t xml:space="preserve"> Pardubice – (29. 11. 2019)přednáška pro 4. a 5. roč.</w:t>
      </w:r>
    </w:p>
    <w:p w14:paraId="021C7364" w14:textId="71D298EA" w:rsidR="001219BE" w:rsidRPr="00F73F57" w:rsidRDefault="001219BE" w:rsidP="001219BE">
      <w:pPr>
        <w:pStyle w:val="Odstavecseseznamem"/>
        <w:numPr>
          <w:ilvl w:val="0"/>
          <w:numId w:val="24"/>
        </w:numPr>
        <w:ind w:right="-828"/>
        <w:rPr>
          <w:b w:val="0"/>
          <w:color w:val="061F57" w:themeColor="text2" w:themeShade="BF"/>
        </w:rPr>
      </w:pPr>
      <w:r w:rsidRPr="00F73F57">
        <w:rPr>
          <w:b w:val="0"/>
          <w:color w:val="061F57" w:themeColor="text2" w:themeShade="BF"/>
          <w:sz w:val="24"/>
          <w:szCs w:val="24"/>
        </w:rPr>
        <w:t>Vida park Brno – exkurze 4. roč. (23. 1. 2020)</w:t>
      </w:r>
    </w:p>
    <w:p w14:paraId="18837FA6" w14:textId="77777777" w:rsidR="001219BE" w:rsidRPr="00F73F57" w:rsidRDefault="001219BE" w:rsidP="001219BE">
      <w:pPr>
        <w:ind w:right="-828"/>
        <w:rPr>
          <w:color w:val="061F57" w:themeColor="text2" w:themeShade="BF"/>
        </w:rPr>
      </w:pPr>
    </w:p>
    <w:p w14:paraId="07C4BF41" w14:textId="6C2F39F4" w:rsidR="001219BE" w:rsidRPr="00F73F57" w:rsidRDefault="009C706F" w:rsidP="009C706F">
      <w:pPr>
        <w:ind w:left="-567" w:right="-828"/>
        <w:rPr>
          <w:color w:val="061F57" w:themeColor="text2" w:themeShade="BF"/>
        </w:rPr>
      </w:pPr>
      <w:r w:rsidRPr="00F73F57">
        <w:rPr>
          <w:color w:val="061F57" w:themeColor="text2" w:themeShade="BF"/>
        </w:rPr>
        <w:t xml:space="preserve">                       </w:t>
      </w:r>
      <w:r w:rsidR="001219BE"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5FD84552" wp14:editId="383BC4E8">
            <wp:extent cx="2397600" cy="1832400"/>
            <wp:effectExtent l="0" t="0" r="317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57">
        <w:rPr>
          <w:color w:val="061F57" w:themeColor="text2" w:themeShade="BF"/>
        </w:rPr>
        <w:t xml:space="preserve">       </w:t>
      </w:r>
      <w:r w:rsidR="001373EC" w:rsidRPr="00F73F57">
        <w:rPr>
          <w:color w:val="061F57" w:themeColor="text2" w:themeShade="BF"/>
        </w:rPr>
        <w:t xml:space="preserve"> </w:t>
      </w:r>
      <w:r w:rsidR="001219BE"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06E84B09" wp14:editId="67FDC9F3">
            <wp:extent cx="2397600" cy="1832400"/>
            <wp:effectExtent l="0" t="0" r="317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9D0B8" w14:textId="77777777" w:rsidR="001219BE" w:rsidRPr="00F73F57" w:rsidRDefault="001219BE" w:rsidP="001219BE">
      <w:pPr>
        <w:ind w:right="-828"/>
        <w:rPr>
          <w:b w:val="0"/>
          <w:color w:val="061F57" w:themeColor="text2" w:themeShade="BF"/>
        </w:rPr>
      </w:pPr>
    </w:p>
    <w:p w14:paraId="21F8EDD9" w14:textId="77777777" w:rsidR="001219BE" w:rsidRPr="00F73F57" w:rsidRDefault="001219BE" w:rsidP="001219BE">
      <w:pPr>
        <w:ind w:right="-828"/>
        <w:rPr>
          <w:b w:val="0"/>
          <w:color w:val="061F57" w:themeColor="text2" w:themeShade="BF"/>
        </w:rPr>
      </w:pPr>
    </w:p>
    <w:p w14:paraId="65C970DA" w14:textId="77777777" w:rsidR="001219BE" w:rsidRPr="00F73F57" w:rsidRDefault="001219BE" w:rsidP="001219BE">
      <w:pPr>
        <w:ind w:right="-828"/>
        <w:rPr>
          <w:b w:val="0"/>
          <w:color w:val="061F57" w:themeColor="text2" w:themeShade="BF"/>
        </w:rPr>
      </w:pPr>
    </w:p>
    <w:p w14:paraId="7BFB3EEC" w14:textId="72CED414" w:rsidR="001219BE" w:rsidRPr="00F73F57" w:rsidRDefault="001219BE" w:rsidP="00F02FDB">
      <w:pPr>
        <w:pStyle w:val="Odstavecseseznamem"/>
        <w:numPr>
          <w:ilvl w:val="0"/>
          <w:numId w:val="25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Přírodní zahrada – ekologicko</w:t>
      </w:r>
      <w:r w:rsidR="00BB06B0" w:rsidRPr="00F73F57">
        <w:rPr>
          <w:b w:val="0"/>
          <w:color w:val="061F57" w:themeColor="text2" w:themeShade="BF"/>
          <w:sz w:val="24"/>
          <w:szCs w:val="24"/>
        </w:rPr>
        <w:t>-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výchovný program 4. roč. </w:t>
      </w:r>
      <w:proofErr w:type="spellStart"/>
      <w:r w:rsidRPr="00F73F57">
        <w:rPr>
          <w:b w:val="0"/>
          <w:color w:val="061F57" w:themeColor="text2" w:themeShade="BF"/>
          <w:sz w:val="24"/>
          <w:szCs w:val="24"/>
        </w:rPr>
        <w:t>MěÚ</w:t>
      </w:r>
      <w:proofErr w:type="spellEnd"/>
      <w:r w:rsidRPr="00F73F57">
        <w:rPr>
          <w:b w:val="0"/>
          <w:color w:val="061F57" w:themeColor="text2" w:themeShade="BF"/>
          <w:sz w:val="24"/>
          <w:szCs w:val="24"/>
        </w:rPr>
        <w:t xml:space="preserve"> VM (4. + 5. 2. 2020)</w:t>
      </w:r>
    </w:p>
    <w:p w14:paraId="70A9DADE" w14:textId="77777777" w:rsidR="001219BE" w:rsidRPr="00F73F57" w:rsidRDefault="001219BE" w:rsidP="001219BE">
      <w:pPr>
        <w:ind w:right="-828"/>
        <w:rPr>
          <w:b w:val="0"/>
          <w:color w:val="061F57" w:themeColor="text2" w:themeShade="BF"/>
          <w:sz w:val="24"/>
          <w:szCs w:val="24"/>
        </w:rPr>
      </w:pPr>
    </w:p>
    <w:p w14:paraId="3F3E6FA8" w14:textId="3139006D" w:rsidR="001219BE" w:rsidRPr="00F73F57" w:rsidRDefault="001219BE" w:rsidP="001373EC">
      <w:pPr>
        <w:ind w:left="-567" w:right="-828"/>
        <w:jc w:val="center"/>
        <w:rPr>
          <w:color w:val="061F57" w:themeColor="text2" w:themeShade="BF"/>
        </w:rPr>
      </w:pPr>
      <w:r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18934F7F" wp14:editId="00B442FD">
            <wp:extent cx="2451600" cy="1821600"/>
            <wp:effectExtent l="0" t="0" r="6350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06F" w:rsidRPr="00F73F57">
        <w:rPr>
          <w:color w:val="061F57" w:themeColor="text2" w:themeShade="BF"/>
        </w:rPr>
        <w:t xml:space="preserve">   </w:t>
      </w:r>
      <w:r w:rsidR="001373EC" w:rsidRPr="00F73F57">
        <w:rPr>
          <w:color w:val="061F57" w:themeColor="text2" w:themeShade="BF"/>
        </w:rPr>
        <w:t xml:space="preserve">     </w:t>
      </w:r>
      <w:r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665D6997" wp14:editId="1E7AA4E0">
            <wp:extent cx="2455200" cy="1825200"/>
            <wp:effectExtent l="0" t="0" r="254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E675B" w14:textId="3ECB84B9" w:rsidR="001219BE" w:rsidRPr="00F73F57" w:rsidRDefault="001219BE" w:rsidP="001219BE">
      <w:pPr>
        <w:ind w:right="-828"/>
        <w:jc w:val="both"/>
        <w:rPr>
          <w:b w:val="0"/>
          <w:color w:val="061F57" w:themeColor="text2" w:themeShade="BF"/>
          <w:sz w:val="24"/>
          <w:szCs w:val="24"/>
        </w:rPr>
      </w:pPr>
    </w:p>
    <w:p w14:paraId="2FDFFA68" w14:textId="77777777" w:rsidR="001219BE" w:rsidRPr="00F73F57" w:rsidRDefault="001219BE" w:rsidP="001219BE">
      <w:pPr>
        <w:ind w:right="-828"/>
        <w:jc w:val="both"/>
        <w:rPr>
          <w:b w:val="0"/>
          <w:color w:val="061F57" w:themeColor="text2" w:themeShade="BF"/>
          <w:sz w:val="24"/>
          <w:szCs w:val="24"/>
        </w:rPr>
      </w:pPr>
    </w:p>
    <w:p w14:paraId="23609975" w14:textId="77777777" w:rsidR="001219BE" w:rsidRPr="00F73F57" w:rsidRDefault="001219BE" w:rsidP="00F02FDB">
      <w:pPr>
        <w:pStyle w:val="Odstavecseseznamem"/>
        <w:numPr>
          <w:ilvl w:val="0"/>
          <w:numId w:val="25"/>
        </w:numPr>
        <w:ind w:right="-828"/>
        <w:jc w:val="both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Zimní královna – procházka městem s plněním úkolů (11. 1. 2020), akce pro rodiče a děti</w:t>
      </w:r>
    </w:p>
    <w:p w14:paraId="7CF11AD2" w14:textId="77777777" w:rsidR="001219BE" w:rsidRPr="00F73F57" w:rsidRDefault="001219BE" w:rsidP="00F02FDB">
      <w:pPr>
        <w:pStyle w:val="Odstavecseseznamem"/>
        <w:numPr>
          <w:ilvl w:val="0"/>
          <w:numId w:val="25"/>
        </w:numPr>
        <w:ind w:right="-10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Hasičský záchranný sbor Vysoké Mýto - beseda pro 4. roč. (18. 2. + 20. 2. 2020)    </w:t>
      </w:r>
    </w:p>
    <w:p w14:paraId="489EF3DB" w14:textId="77777777" w:rsidR="001219BE" w:rsidRPr="00F73F57" w:rsidRDefault="001219BE" w:rsidP="001219BE">
      <w:pPr>
        <w:ind w:right="-108"/>
        <w:rPr>
          <w:b w:val="0"/>
          <w:color w:val="061F57" w:themeColor="text2" w:themeShade="BF"/>
        </w:rPr>
      </w:pPr>
    </w:p>
    <w:p w14:paraId="14FE0548" w14:textId="42BB744A" w:rsidR="001219BE" w:rsidRPr="00F73F57" w:rsidRDefault="009C706F" w:rsidP="001219BE">
      <w:pPr>
        <w:ind w:right="-108"/>
        <w:rPr>
          <w:b w:val="0"/>
          <w:color w:val="061F57" w:themeColor="text2" w:themeShade="BF"/>
        </w:rPr>
      </w:pPr>
      <w:r w:rsidRPr="00F73F57">
        <w:rPr>
          <w:b w:val="0"/>
          <w:color w:val="061F57" w:themeColor="text2" w:themeShade="BF"/>
        </w:rPr>
        <w:lastRenderedPageBreak/>
        <w:t xml:space="preserve">                  </w:t>
      </w:r>
      <w:r w:rsidR="001219BE" w:rsidRPr="00F73F57">
        <w:rPr>
          <w:b w:val="0"/>
          <w:noProof/>
          <w:color w:val="061F57" w:themeColor="text2" w:themeShade="BF"/>
          <w:lang w:eastAsia="cs-CZ"/>
        </w:rPr>
        <w:drawing>
          <wp:inline distT="0" distB="0" distL="0" distR="0" wp14:anchorId="28A8B760" wp14:editId="72D22937">
            <wp:extent cx="2365200" cy="18144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57">
        <w:rPr>
          <w:b w:val="0"/>
          <w:color w:val="061F57" w:themeColor="text2" w:themeShade="BF"/>
        </w:rPr>
        <w:t xml:space="preserve">   </w:t>
      </w:r>
      <w:r w:rsidR="001219BE" w:rsidRPr="00F73F57">
        <w:rPr>
          <w:b w:val="0"/>
          <w:color w:val="061F57" w:themeColor="text2" w:themeShade="BF"/>
        </w:rPr>
        <w:t xml:space="preserve">     </w:t>
      </w:r>
      <w:r w:rsidR="001219BE" w:rsidRPr="00F73F57">
        <w:rPr>
          <w:b w:val="0"/>
          <w:noProof/>
          <w:color w:val="061F57" w:themeColor="text2" w:themeShade="BF"/>
          <w:lang w:eastAsia="cs-CZ"/>
        </w:rPr>
        <w:drawing>
          <wp:inline distT="0" distB="0" distL="0" distR="0" wp14:anchorId="6B8F9877" wp14:editId="03841819">
            <wp:extent cx="2365200" cy="18144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BE" w:rsidRPr="00F73F57">
        <w:rPr>
          <w:b w:val="0"/>
          <w:color w:val="061F57" w:themeColor="text2" w:themeShade="BF"/>
        </w:rPr>
        <w:t xml:space="preserve">                                                           </w:t>
      </w:r>
    </w:p>
    <w:p w14:paraId="701D6422" w14:textId="77777777" w:rsidR="001219BE" w:rsidRPr="00F73F57" w:rsidRDefault="001219BE" w:rsidP="001219BE">
      <w:pPr>
        <w:ind w:right="-828"/>
        <w:rPr>
          <w:color w:val="061F57" w:themeColor="text2" w:themeShade="BF"/>
        </w:rPr>
      </w:pPr>
    </w:p>
    <w:p w14:paraId="32976968" w14:textId="77777777" w:rsidR="001219BE" w:rsidRPr="00F73F57" w:rsidRDefault="001219BE" w:rsidP="001219BE">
      <w:pPr>
        <w:ind w:right="-828"/>
        <w:rPr>
          <w:b w:val="0"/>
          <w:color w:val="061F57" w:themeColor="text2" w:themeShade="BF"/>
        </w:rPr>
      </w:pPr>
    </w:p>
    <w:p w14:paraId="3F1F9783" w14:textId="1658C5F8" w:rsidR="00F02FDB" w:rsidRPr="00F73F57" w:rsidRDefault="001219BE" w:rsidP="001219BE">
      <w:pPr>
        <w:pStyle w:val="Odstavecseseznamem"/>
        <w:numPr>
          <w:ilvl w:val="0"/>
          <w:numId w:val="26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Mě </w:t>
      </w:r>
      <w:proofErr w:type="gramStart"/>
      <w:r w:rsidRPr="00F73F57">
        <w:rPr>
          <w:b w:val="0"/>
          <w:color w:val="061F57" w:themeColor="text2" w:themeShade="BF"/>
          <w:sz w:val="24"/>
          <w:szCs w:val="24"/>
        </w:rPr>
        <w:t>Knihovna  – besedy</w:t>
      </w:r>
      <w:proofErr w:type="gramEnd"/>
      <w:r w:rsidRPr="00F73F57">
        <w:rPr>
          <w:b w:val="0"/>
          <w:color w:val="061F57" w:themeColor="text2" w:themeShade="BF"/>
          <w:sz w:val="24"/>
          <w:szCs w:val="24"/>
        </w:rPr>
        <w:t xml:space="preserve"> pro žáky proběhly pouze sporadicky v 1.</w:t>
      </w:r>
      <w:r w:rsidR="001373EC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color w:val="061F57" w:themeColor="text2" w:themeShade="BF"/>
          <w:sz w:val="24"/>
          <w:szCs w:val="24"/>
        </w:rPr>
        <w:t>pololetí</w:t>
      </w:r>
      <w:r w:rsidRPr="00F73F57">
        <w:rPr>
          <w:b w:val="0"/>
          <w:color w:val="061F57" w:themeColor="text2" w:themeShade="BF"/>
          <w:sz w:val="24"/>
          <w:szCs w:val="24"/>
        </w:rPr>
        <w:br/>
        <w:t xml:space="preserve">                          - zápis nových členů + beseda pro 2. roč. plánovaná na duben 2020 odložena na září</w:t>
      </w:r>
    </w:p>
    <w:p w14:paraId="027ECDE4" w14:textId="77777777" w:rsidR="00F02FDB" w:rsidRPr="00F73F57" w:rsidRDefault="001219BE" w:rsidP="00F02FDB">
      <w:pPr>
        <w:pStyle w:val="Odstavecseseznamem"/>
        <w:numPr>
          <w:ilvl w:val="0"/>
          <w:numId w:val="26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Dopravní výchova  AK Karosa Vysoké Mýto</w:t>
      </w:r>
      <w:r w:rsidRPr="00F73F57">
        <w:rPr>
          <w:b w:val="0"/>
          <w:color w:val="061F57" w:themeColor="text2" w:themeShade="BF"/>
          <w:sz w:val="24"/>
          <w:szCs w:val="24"/>
        </w:rPr>
        <w:br/>
        <w:t xml:space="preserve">- teoretická část p. Vokál (11., 14., 15., 18., 19., 21. 11. 2019)) 4. + 5. roč. </w:t>
      </w:r>
      <w:r w:rsidRPr="00F73F57">
        <w:rPr>
          <w:b w:val="0"/>
          <w:color w:val="061F57" w:themeColor="text2" w:themeShade="BF"/>
          <w:sz w:val="24"/>
          <w:szCs w:val="24"/>
        </w:rPr>
        <w:br/>
        <w:t xml:space="preserve">- praktická část Autodrom na dopravním hřišti se na jaře neuskutečnila (karanténa) </w:t>
      </w:r>
    </w:p>
    <w:p w14:paraId="0E99246A" w14:textId="77777777" w:rsidR="00F02FDB" w:rsidRPr="00F73F57" w:rsidRDefault="001219BE" w:rsidP="00F02FDB">
      <w:pPr>
        <w:pStyle w:val="Odstavecseseznamem"/>
        <w:numPr>
          <w:ilvl w:val="0"/>
          <w:numId w:val="26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Muzeum, městská galerie, výstavy průběžně dle okamžité nab</w:t>
      </w:r>
      <w:r w:rsidR="00F02FDB" w:rsidRPr="00F73F57">
        <w:rPr>
          <w:b w:val="0"/>
          <w:color w:val="061F57" w:themeColor="text2" w:themeShade="BF"/>
          <w:sz w:val="24"/>
          <w:szCs w:val="24"/>
        </w:rPr>
        <w:t>ídky všechny ročníky v 1. pol.</w:t>
      </w:r>
    </w:p>
    <w:p w14:paraId="2C543D09" w14:textId="2416AA49" w:rsidR="001219BE" w:rsidRPr="00F73F57" w:rsidRDefault="001219BE" w:rsidP="00F02FDB">
      <w:pPr>
        <w:pStyle w:val="Odstavecseseznamem"/>
        <w:numPr>
          <w:ilvl w:val="0"/>
          <w:numId w:val="26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KMČ + KKF - podpora čtenářské gramotnosti (objednávky 5x ročně)</w:t>
      </w:r>
      <w:r w:rsidRPr="00F73F57">
        <w:rPr>
          <w:b w:val="0"/>
          <w:color w:val="061F57" w:themeColor="text2" w:themeShade="BF"/>
          <w:sz w:val="24"/>
          <w:szCs w:val="24"/>
        </w:rPr>
        <w:br/>
        <w:t xml:space="preserve">                        - jsme členy Klubu mladých čtenářů Albatros + Knižního klubu Fragment + Dětský </w:t>
      </w:r>
      <w:r w:rsidRPr="00F73F57">
        <w:rPr>
          <w:b w:val="0"/>
          <w:color w:val="061F57" w:themeColor="text2" w:themeShade="BF"/>
          <w:sz w:val="24"/>
          <w:szCs w:val="24"/>
        </w:rPr>
        <w:br/>
        <w:t xml:space="preserve">                          klub </w:t>
      </w:r>
      <w:proofErr w:type="spellStart"/>
      <w:r w:rsidRPr="00F73F57">
        <w:rPr>
          <w:b w:val="0"/>
          <w:color w:val="061F57" w:themeColor="text2" w:themeShade="BF"/>
          <w:sz w:val="24"/>
          <w:szCs w:val="24"/>
        </w:rPr>
        <w:t>Grada</w:t>
      </w:r>
      <w:proofErr w:type="spellEnd"/>
    </w:p>
    <w:p w14:paraId="4E0C42AB" w14:textId="1358AAB9" w:rsidR="00934725" w:rsidRPr="00F73F57" w:rsidRDefault="00934725" w:rsidP="00F02FDB">
      <w:pPr>
        <w:pStyle w:val="Odstavecseseznamem"/>
        <w:numPr>
          <w:ilvl w:val="0"/>
          <w:numId w:val="26"/>
        </w:numPr>
        <w:ind w:right="-828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Čteme si (projekt přednesového čtení 7. ročníků) -  J. Verne „Dva roky prázdnin“</w:t>
      </w:r>
    </w:p>
    <w:p w14:paraId="5317BEA0" w14:textId="77777777" w:rsidR="000E3BC1" w:rsidRPr="00F73F57" w:rsidRDefault="000E3BC1" w:rsidP="00FC1790">
      <w:pPr>
        <w:jc w:val="both"/>
        <w:rPr>
          <w:b w:val="0"/>
          <w:i/>
          <w:color w:val="061F57" w:themeColor="text2" w:themeShade="BF"/>
          <w:sz w:val="24"/>
          <w:szCs w:val="24"/>
          <w:u w:val="single"/>
        </w:rPr>
      </w:pPr>
    </w:p>
    <w:p w14:paraId="0850FBD3" w14:textId="50F8DF6F" w:rsidR="00FC1790" w:rsidRPr="00F73F57" w:rsidRDefault="00FC1790" w:rsidP="00FC1790">
      <w:pPr>
        <w:jc w:val="both"/>
        <w:rPr>
          <w:bCs/>
          <w:iCs/>
          <w:color w:val="061F57" w:themeColor="text2" w:themeShade="BF"/>
          <w:sz w:val="24"/>
          <w:szCs w:val="24"/>
          <w:u w:val="single"/>
        </w:rPr>
      </w:pPr>
      <w:r w:rsidRPr="00F73F57">
        <w:rPr>
          <w:bCs/>
          <w:iCs/>
          <w:color w:val="061F57" w:themeColor="text2" w:themeShade="BF"/>
          <w:sz w:val="24"/>
          <w:szCs w:val="24"/>
          <w:u w:val="single"/>
        </w:rPr>
        <w:t>Další tradiční akce</w:t>
      </w:r>
    </w:p>
    <w:p w14:paraId="25D98327" w14:textId="77777777" w:rsidR="00FC1790" w:rsidRPr="00F73F57" w:rsidRDefault="00FC1790" w:rsidP="00FC1790">
      <w:pPr>
        <w:jc w:val="both"/>
        <w:rPr>
          <w:b w:val="0"/>
          <w:i/>
          <w:color w:val="061F57" w:themeColor="text2" w:themeShade="BF"/>
          <w:sz w:val="24"/>
          <w:szCs w:val="24"/>
        </w:rPr>
      </w:pPr>
    </w:p>
    <w:p w14:paraId="3848FB77" w14:textId="367E27F3" w:rsidR="00F02FDB" w:rsidRPr="00F73F57" w:rsidRDefault="00FC1790" w:rsidP="00FC1790">
      <w:pPr>
        <w:pStyle w:val="Odstavecseseznamem"/>
        <w:numPr>
          <w:ilvl w:val="0"/>
          <w:numId w:val="27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 xml:space="preserve">Den první pomoci – vysokomýtské náměstí (11. 9. 2019) – všechny ročníky </w:t>
      </w:r>
    </w:p>
    <w:p w14:paraId="357CB731" w14:textId="2689D959" w:rsidR="00F02FDB" w:rsidRPr="00F73F57" w:rsidRDefault="00FC1790" w:rsidP="00FC1790">
      <w:pPr>
        <w:pStyle w:val="Odstavecseseznamem"/>
        <w:numPr>
          <w:ilvl w:val="0"/>
          <w:numId w:val="27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>Fotografování - vánoční přání, kalendáře (11. 12. 2019)</w:t>
      </w:r>
      <w:r w:rsidRPr="00F73F57">
        <w:rPr>
          <w:b w:val="0"/>
          <w:iCs/>
          <w:color w:val="061F57" w:themeColor="text2" w:themeShade="BF"/>
          <w:sz w:val="24"/>
          <w:szCs w:val="24"/>
        </w:rPr>
        <w:br/>
        <w:t xml:space="preserve">                         - třídních kolektivů (30. 6. 2020) </w:t>
      </w:r>
      <w:r w:rsidR="00503F17" w:rsidRPr="00F73F57">
        <w:rPr>
          <w:b w:val="0"/>
          <w:iCs/>
          <w:color w:val="061F57" w:themeColor="text2" w:themeShade="BF"/>
          <w:sz w:val="24"/>
          <w:szCs w:val="24"/>
        </w:rPr>
        <w:br/>
      </w:r>
    </w:p>
    <w:p w14:paraId="6AC3CB07" w14:textId="0C8CB629" w:rsidR="00FC1790" w:rsidRPr="00F73F57" w:rsidRDefault="00FC1790" w:rsidP="00FC1790">
      <w:pPr>
        <w:pStyle w:val="Odstavecseseznamem"/>
        <w:numPr>
          <w:ilvl w:val="0"/>
          <w:numId w:val="27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>Schůzka rodičů – 1. roč. (3. 10. 2019), přípravná třída (15. 10. 2019)</w:t>
      </w:r>
    </w:p>
    <w:p w14:paraId="539F726B" w14:textId="6FEB2577" w:rsidR="00A46C21" w:rsidRPr="00F73F57" w:rsidRDefault="00FC1790" w:rsidP="00A46C21">
      <w:p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 xml:space="preserve">                           - budoucí 1. roč., přípravná třída (28. 4. 2020)</w:t>
      </w:r>
      <w:r w:rsidR="003D0E60" w:rsidRPr="00F73F57">
        <w:rPr>
          <w:b w:val="0"/>
          <w:iCs/>
          <w:color w:val="061F57" w:themeColor="text2" w:themeShade="BF"/>
          <w:sz w:val="24"/>
          <w:szCs w:val="24"/>
        </w:rPr>
        <w:br/>
        <w:t xml:space="preserve">                           - 6.</w:t>
      </w:r>
      <w:r w:rsidR="00F02FDB" w:rsidRPr="00F73F57">
        <w:rPr>
          <w:b w:val="0"/>
          <w:iCs/>
          <w:color w:val="061F57" w:themeColor="text2" w:themeShade="BF"/>
          <w:sz w:val="24"/>
          <w:szCs w:val="24"/>
        </w:rPr>
        <w:t xml:space="preserve"> </w:t>
      </w:r>
      <w:r w:rsidR="003D0E60" w:rsidRPr="00F73F57">
        <w:rPr>
          <w:b w:val="0"/>
          <w:iCs/>
          <w:color w:val="061F57" w:themeColor="text2" w:themeShade="BF"/>
          <w:sz w:val="24"/>
          <w:szCs w:val="24"/>
        </w:rPr>
        <w:t xml:space="preserve">ročník </w:t>
      </w:r>
      <w:r w:rsidR="00A46C21" w:rsidRPr="00F73F57">
        <w:rPr>
          <w:b w:val="0"/>
          <w:iCs/>
          <w:color w:val="061F57" w:themeColor="text2" w:themeShade="BF"/>
          <w:sz w:val="24"/>
          <w:szCs w:val="24"/>
        </w:rPr>
        <w:t>(25. 9. 2019)</w:t>
      </w:r>
      <w:r w:rsidR="001373EC" w:rsidRPr="00F73F57">
        <w:rPr>
          <w:b w:val="0"/>
          <w:iCs/>
          <w:color w:val="061F57" w:themeColor="text2" w:themeShade="BF"/>
          <w:sz w:val="24"/>
          <w:szCs w:val="24"/>
        </w:rPr>
        <w:br/>
        <w:t xml:space="preserve">                           - všechny ročníky – třídní schůzky 7. + 11. 11. 2019</w:t>
      </w:r>
      <w:r w:rsidR="00A023BD" w:rsidRPr="00F73F57">
        <w:rPr>
          <w:b w:val="0"/>
          <w:iCs/>
          <w:color w:val="061F57" w:themeColor="text2" w:themeShade="BF"/>
          <w:sz w:val="24"/>
          <w:szCs w:val="24"/>
        </w:rPr>
        <w:br/>
      </w:r>
      <w:r w:rsidR="00A023BD"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                          - vycházející žáci a jejich rodiče - třídní schůzky k volbě povolání (16. a 23. říjen 2019)</w:t>
      </w:r>
    </w:p>
    <w:p w14:paraId="15A2F3C7" w14:textId="77777777" w:rsidR="00A46C21" w:rsidRPr="00F73F57" w:rsidRDefault="00FC1790" w:rsidP="00A46C21">
      <w:pPr>
        <w:pStyle w:val="Odstavecseseznamem"/>
        <w:numPr>
          <w:ilvl w:val="0"/>
          <w:numId w:val="28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>Sběr staréh</w:t>
      </w:r>
      <w:r w:rsidR="00A46C21" w:rsidRPr="00F73F57">
        <w:rPr>
          <w:b w:val="0"/>
          <w:iCs/>
          <w:color w:val="061F57" w:themeColor="text2" w:themeShade="BF"/>
          <w:sz w:val="24"/>
          <w:szCs w:val="24"/>
        </w:rPr>
        <w:t>o papíru (4. 11. – 8. 11. 2019)</w:t>
      </w:r>
    </w:p>
    <w:p w14:paraId="5AF6DD30" w14:textId="77777777" w:rsidR="00A46C21" w:rsidRPr="00F73F57" w:rsidRDefault="00FC1790" w:rsidP="00FC1790">
      <w:pPr>
        <w:pStyle w:val="Odstavecseseznamem"/>
        <w:numPr>
          <w:ilvl w:val="0"/>
          <w:numId w:val="28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>Sběr pomerančové kůry (25. 6. 2020) a hliníku (uskladněn na příští rok)</w:t>
      </w:r>
    </w:p>
    <w:p w14:paraId="4771FDA0" w14:textId="77777777" w:rsidR="00A46C21" w:rsidRPr="00F73F57" w:rsidRDefault="00FC1790" w:rsidP="00A46C21">
      <w:pPr>
        <w:pStyle w:val="Odstavecseseznamem"/>
        <w:numPr>
          <w:ilvl w:val="0"/>
          <w:numId w:val="28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 xml:space="preserve">Sběr kaštanů (září – říjen 2019) </w:t>
      </w:r>
    </w:p>
    <w:p w14:paraId="3A22ACA2" w14:textId="77777777" w:rsidR="00A46C21" w:rsidRPr="00F73F57" w:rsidRDefault="00FC1790" w:rsidP="00A46C21">
      <w:pPr>
        <w:pStyle w:val="Odstavecseseznamem"/>
        <w:numPr>
          <w:ilvl w:val="0"/>
          <w:numId w:val="28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>Vánoční výtvarné dílny ŠD (27. + 28. 11. 2019)</w:t>
      </w:r>
    </w:p>
    <w:p w14:paraId="040EB27C" w14:textId="0A5ED3F0" w:rsidR="00A46C21" w:rsidRPr="00F73F57" w:rsidRDefault="00FC1790" w:rsidP="00A46C21">
      <w:pPr>
        <w:pStyle w:val="Odstavecseseznamem"/>
        <w:numPr>
          <w:ilvl w:val="0"/>
          <w:numId w:val="28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lastRenderedPageBreak/>
        <w:t>Čertování v tělocvičně (5. 12. 2019)</w:t>
      </w:r>
      <w:r w:rsidR="001373EC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  <w:lang w:eastAsia="cs-CZ"/>
        </w:rPr>
        <w:t xml:space="preserve"> – čerti i andělé jsou vždy žáky 9. tříd</w:t>
      </w:r>
      <w:r w:rsidR="001373EC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  <w:lang w:eastAsia="cs-CZ"/>
        </w:rPr>
        <w:br/>
        <w:t xml:space="preserve">                                      </w:t>
      </w:r>
      <w:r w:rsidR="001373EC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59FB6B03" wp14:editId="2C690789">
            <wp:extent cx="2415600" cy="1810800"/>
            <wp:effectExtent l="0" t="0" r="3810" b="0"/>
            <wp:docPr id="60" name="Obrázek 60" descr="C:\Users\Ucitel\OneDrive - ZS\fota\IMG-201912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citel\OneDrive - ZS\fota\IMG-20191205-WA000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8071C" w14:textId="77777777" w:rsidR="00A46C21" w:rsidRPr="00F73F57" w:rsidRDefault="00FC1790" w:rsidP="00A46C21">
      <w:pPr>
        <w:pStyle w:val="Odstavecseseznamem"/>
        <w:numPr>
          <w:ilvl w:val="0"/>
          <w:numId w:val="28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>Ledax - vánoční pásmo 4. roč. (18. 12. 2019)</w:t>
      </w:r>
    </w:p>
    <w:p w14:paraId="52630D00" w14:textId="77777777" w:rsidR="00A46C21" w:rsidRPr="00F73F57" w:rsidRDefault="00FC1790" w:rsidP="00A46C21">
      <w:pPr>
        <w:pStyle w:val="Odstavecseseznamem"/>
        <w:numPr>
          <w:ilvl w:val="0"/>
          <w:numId w:val="28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>Předvánoční setkání s dětmi MŠ (11. 12. + 12. 12. 2019)</w:t>
      </w:r>
    </w:p>
    <w:p w14:paraId="381FE7B2" w14:textId="3CF6922A" w:rsidR="00FC1790" w:rsidRPr="00F73F57" w:rsidRDefault="00FC1790" w:rsidP="00A46C21">
      <w:pPr>
        <w:pStyle w:val="Odstavecseseznamem"/>
        <w:numPr>
          <w:ilvl w:val="0"/>
          <w:numId w:val="28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>Vánoční koledy – společné zpívání ve školní jídelně (20. 12. 2019)</w:t>
      </w:r>
    </w:p>
    <w:p w14:paraId="3B087BD8" w14:textId="77777777" w:rsidR="00FC1790" w:rsidRPr="00F73F57" w:rsidRDefault="00FC1790" w:rsidP="00FC1790">
      <w:pPr>
        <w:jc w:val="both"/>
        <w:rPr>
          <w:b w:val="0"/>
          <w:iCs/>
          <w:color w:val="061F57" w:themeColor="text2" w:themeShade="BF"/>
          <w:sz w:val="24"/>
          <w:szCs w:val="24"/>
        </w:rPr>
      </w:pPr>
    </w:p>
    <w:p w14:paraId="4F83E1B0" w14:textId="668097CA" w:rsidR="00FC1790" w:rsidRPr="00F73F57" w:rsidRDefault="009C706F" w:rsidP="00FC1790">
      <w:pPr>
        <w:jc w:val="both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                    </w:t>
      </w:r>
      <w:r w:rsidR="00FC1790" w:rsidRPr="00F73F57">
        <w:rPr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418EA55F" wp14:editId="5452E5A4">
            <wp:extent cx="2365200" cy="18144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790" w:rsidRPr="00F73F57">
        <w:rPr>
          <w:b w:val="0"/>
          <w:color w:val="061F57" w:themeColor="text2" w:themeShade="BF"/>
          <w:sz w:val="24"/>
          <w:szCs w:val="24"/>
        </w:rPr>
        <w:t xml:space="preserve">        </w:t>
      </w:r>
      <w:r w:rsidR="00FC1790" w:rsidRPr="00F73F57">
        <w:rPr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186AF958" wp14:editId="0B409A60">
            <wp:extent cx="2365200" cy="181440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5FD13" w14:textId="77777777" w:rsidR="00FC1790" w:rsidRPr="00F73F57" w:rsidRDefault="00FC1790" w:rsidP="00FC1790">
      <w:pPr>
        <w:jc w:val="both"/>
        <w:rPr>
          <w:b w:val="0"/>
          <w:color w:val="061F57" w:themeColor="text2" w:themeShade="BF"/>
          <w:sz w:val="24"/>
          <w:szCs w:val="24"/>
        </w:rPr>
      </w:pPr>
    </w:p>
    <w:p w14:paraId="663CE639" w14:textId="77777777" w:rsidR="00A46C21" w:rsidRPr="00F73F57" w:rsidRDefault="00FC1790" w:rsidP="00A46C21">
      <w:pPr>
        <w:pStyle w:val="Odstavecseseznamem"/>
        <w:numPr>
          <w:ilvl w:val="0"/>
          <w:numId w:val="30"/>
        </w:numPr>
        <w:ind w:right="-108"/>
        <w:jc w:val="both"/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>Vánoční besídky pro rodiče v jednotlivých třídách individuálně (16. – 19. 12. 2019)</w:t>
      </w:r>
      <w:r w:rsidR="00A46C21"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</w:t>
      </w:r>
    </w:p>
    <w:p w14:paraId="7190549A" w14:textId="3848A9A7" w:rsidR="00A46C21" w:rsidRPr="00F73F57" w:rsidRDefault="00A46C21" w:rsidP="00A46C21">
      <w:pPr>
        <w:pStyle w:val="Odstavecseseznamem"/>
        <w:numPr>
          <w:ilvl w:val="0"/>
          <w:numId w:val="30"/>
        </w:numPr>
        <w:ind w:right="-108"/>
        <w:jc w:val="both"/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>Ovoce do škol + dotované mléčné výrobky (1x za 14 dní)</w:t>
      </w:r>
      <w:r w:rsidR="00A1515C"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na obou stupních školy</w:t>
      </w:r>
    </w:p>
    <w:p w14:paraId="5B2665FA" w14:textId="28691AD7" w:rsidR="00E34823" w:rsidRPr="00F73F57" w:rsidRDefault="00E34823" w:rsidP="00A1515C">
      <w:pPr>
        <w:pStyle w:val="Odstavecseseznamem"/>
        <w:ind w:right="-108"/>
        <w:jc w:val="both"/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</w:p>
    <w:p w14:paraId="0F4C8FAE" w14:textId="5261F233" w:rsidR="00E34823" w:rsidRPr="00F73F57" w:rsidRDefault="00E34823" w:rsidP="00971DED">
      <w:pPr>
        <w:ind w:left="360" w:right="-108"/>
        <w:jc w:val="both"/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</w:p>
    <w:p w14:paraId="67AA992B" w14:textId="77293CFC" w:rsidR="00BD34EA" w:rsidRPr="00F73F57" w:rsidRDefault="00BD34EA" w:rsidP="001373EC">
      <w:pPr>
        <w:pStyle w:val="Odstavecseseznamem"/>
        <w:jc w:val="both"/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</w:p>
    <w:p w14:paraId="1C6B3E26" w14:textId="77777777" w:rsidR="007A28DF" w:rsidRPr="00F73F57" w:rsidRDefault="007A28DF" w:rsidP="00FC1790">
      <w:pPr>
        <w:rPr>
          <w:bCs/>
          <w:color w:val="061F57" w:themeColor="text2" w:themeShade="BF"/>
          <w:sz w:val="24"/>
          <w:szCs w:val="24"/>
        </w:rPr>
      </w:pPr>
    </w:p>
    <w:p w14:paraId="6A67350B" w14:textId="77777777" w:rsidR="00FC1790" w:rsidRPr="00F73F57" w:rsidRDefault="00FC1790" w:rsidP="00FC1790">
      <w:pPr>
        <w:jc w:val="both"/>
        <w:rPr>
          <w:color w:val="061F57" w:themeColor="text2" w:themeShade="BF"/>
          <w:sz w:val="24"/>
          <w:szCs w:val="24"/>
          <w:u w:val="single"/>
        </w:rPr>
      </w:pPr>
      <w:r w:rsidRPr="00F73F57">
        <w:rPr>
          <w:color w:val="061F57" w:themeColor="text2" w:themeShade="BF"/>
          <w:sz w:val="24"/>
          <w:szCs w:val="24"/>
          <w:u w:val="single"/>
        </w:rPr>
        <w:t>Výchovně vzdělávací akce a programy ŠD</w:t>
      </w:r>
    </w:p>
    <w:p w14:paraId="146AC4CF" w14:textId="77777777" w:rsidR="00FC1790" w:rsidRPr="00F73F57" w:rsidRDefault="00FC1790" w:rsidP="00FC1790">
      <w:pPr>
        <w:jc w:val="both"/>
        <w:rPr>
          <w:b w:val="0"/>
          <w:i/>
          <w:color w:val="061F57" w:themeColor="text2" w:themeShade="BF"/>
          <w:szCs w:val="28"/>
          <w:u w:val="single"/>
        </w:rPr>
      </w:pPr>
    </w:p>
    <w:p w14:paraId="5F0CFC8F" w14:textId="5D85EEBA" w:rsidR="00FC1790" w:rsidRPr="00F73F57" w:rsidRDefault="009C706F" w:rsidP="00FC1790">
      <w:pPr>
        <w:jc w:val="both"/>
        <w:rPr>
          <w:b w:val="0"/>
          <w:i/>
          <w:color w:val="061F57" w:themeColor="text2" w:themeShade="BF"/>
          <w:szCs w:val="28"/>
          <w:u w:val="single"/>
        </w:rPr>
      </w:pPr>
      <w:r w:rsidRPr="00F73F57">
        <w:rPr>
          <w:b w:val="0"/>
          <w:i/>
          <w:color w:val="061F57" w:themeColor="text2" w:themeShade="BF"/>
          <w:szCs w:val="28"/>
        </w:rPr>
        <w:t xml:space="preserve">              </w:t>
      </w:r>
      <w:r w:rsidR="00FC1790" w:rsidRPr="00F73F57">
        <w:rPr>
          <w:b w:val="0"/>
          <w:i/>
          <w:noProof/>
          <w:color w:val="061F57" w:themeColor="text2" w:themeShade="BF"/>
          <w:szCs w:val="28"/>
          <w:lang w:eastAsia="cs-CZ"/>
        </w:rPr>
        <w:drawing>
          <wp:inline distT="0" distB="0" distL="0" distR="0" wp14:anchorId="5AEC518D" wp14:editId="4EAD1531">
            <wp:extent cx="2401200" cy="180000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790" w:rsidRPr="00F73F57">
        <w:rPr>
          <w:b w:val="0"/>
          <w:i/>
          <w:color w:val="061F57" w:themeColor="text2" w:themeShade="BF"/>
          <w:szCs w:val="28"/>
        </w:rPr>
        <w:t xml:space="preserve"> </w:t>
      </w:r>
      <w:r w:rsidRPr="00F73F57">
        <w:rPr>
          <w:b w:val="0"/>
          <w:i/>
          <w:color w:val="061F57" w:themeColor="text2" w:themeShade="BF"/>
          <w:szCs w:val="28"/>
        </w:rPr>
        <w:t xml:space="preserve">    </w:t>
      </w:r>
      <w:r w:rsidR="00FC1790" w:rsidRPr="00F73F57">
        <w:rPr>
          <w:b w:val="0"/>
          <w:i/>
          <w:color w:val="061F57" w:themeColor="text2" w:themeShade="BF"/>
          <w:szCs w:val="28"/>
        </w:rPr>
        <w:t xml:space="preserve">  </w:t>
      </w:r>
      <w:r w:rsidR="00FC1790" w:rsidRPr="00F73F57">
        <w:rPr>
          <w:b w:val="0"/>
          <w:i/>
          <w:noProof/>
          <w:color w:val="061F57" w:themeColor="text2" w:themeShade="BF"/>
          <w:szCs w:val="28"/>
          <w:lang w:eastAsia="cs-CZ"/>
        </w:rPr>
        <w:drawing>
          <wp:inline distT="0" distB="0" distL="0" distR="0" wp14:anchorId="37016AFC" wp14:editId="6112C84C">
            <wp:extent cx="2401200" cy="180000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1DF1B" w14:textId="77777777" w:rsidR="00FC1790" w:rsidRPr="00F73F57" w:rsidRDefault="00FC1790" w:rsidP="00FC1790">
      <w:pPr>
        <w:rPr>
          <w:b w:val="0"/>
          <w:i/>
          <w:color w:val="061F57" w:themeColor="text2" w:themeShade="BF"/>
          <w:szCs w:val="28"/>
        </w:rPr>
      </w:pPr>
    </w:p>
    <w:p w14:paraId="4A18CA87" w14:textId="77777777" w:rsidR="00FC1790" w:rsidRPr="00F73F57" w:rsidRDefault="00FC1790" w:rsidP="00FC1790">
      <w:pPr>
        <w:pStyle w:val="Odstavecseseznamem"/>
        <w:ind w:left="0"/>
        <w:jc w:val="both"/>
        <w:rPr>
          <w:rFonts w:cstheme="minorHAnsi"/>
          <w:b w:val="0"/>
          <w:i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i/>
          <w:color w:val="061F57" w:themeColor="text2" w:themeShade="BF"/>
          <w:sz w:val="24"/>
          <w:szCs w:val="24"/>
        </w:rPr>
        <w:lastRenderedPageBreak/>
        <w:t xml:space="preserve">Září -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aktuální výzdoba školy k začátku </w:t>
      </w:r>
      <w:proofErr w:type="spell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šk</w:t>
      </w:r>
      <w:proofErr w:type="spell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. roku</w:t>
      </w:r>
    </w:p>
    <w:p w14:paraId="341E6DF7" w14:textId="77777777" w:rsidR="00FC1790" w:rsidRPr="00F73F57" w:rsidRDefault="00FC1790" w:rsidP="00FC1790">
      <w:pPr>
        <w:pStyle w:val="Odstavecseseznamem"/>
        <w:ind w:left="0"/>
        <w:jc w:val="both"/>
        <w:rPr>
          <w:rFonts w:cstheme="minorHAnsi"/>
          <w:b w:val="0"/>
          <w:i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i/>
          <w:color w:val="061F57" w:themeColor="text2" w:themeShade="BF"/>
          <w:sz w:val="24"/>
          <w:szCs w:val="24"/>
        </w:rPr>
        <w:t xml:space="preserve">Říjen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- sobotní výlet – Holice – pěší túra, Muzeum E. </w:t>
      </w: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Holuba                                   36</w:t>
      </w:r>
      <w:proofErr w:type="gram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žáků</w:t>
      </w:r>
    </w:p>
    <w:p w14:paraId="0E6D7D2B" w14:textId="77777777" w:rsidR="00FC1790" w:rsidRPr="00F73F57" w:rsidRDefault="00FC1790" w:rsidP="00FC1790">
      <w:pPr>
        <w:jc w:val="both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- poznáváme naše město – výstavka prací v hale školy</w:t>
      </w:r>
    </w:p>
    <w:p w14:paraId="19678555" w14:textId="77777777" w:rsidR="00FC1790" w:rsidRPr="00F73F57" w:rsidRDefault="00FC1790" w:rsidP="00FC1790">
      <w:pPr>
        <w:pStyle w:val="Odstavecseseznamem"/>
        <w:ind w:left="0"/>
        <w:jc w:val="both"/>
        <w:rPr>
          <w:rFonts w:cstheme="minorHAnsi"/>
          <w:b w:val="0"/>
          <w:i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i/>
          <w:color w:val="061F57" w:themeColor="text2" w:themeShade="BF"/>
          <w:sz w:val="24"/>
          <w:szCs w:val="24"/>
        </w:rPr>
        <w:t xml:space="preserve">Listopad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- Vánoční výtvarné dílny  (27.- 28.11. </w:t>
      </w: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2019)                                             165</w:t>
      </w:r>
      <w:proofErr w:type="gram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žáků</w:t>
      </w:r>
    </w:p>
    <w:p w14:paraId="3372D5E3" w14:textId="77777777" w:rsidR="00FC1790" w:rsidRPr="00F73F57" w:rsidRDefault="00FC1790" w:rsidP="00FC1790">
      <w:pPr>
        <w:jc w:val="both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   - </w:t>
      </w:r>
      <w:proofErr w:type="spell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celodružinová</w:t>
      </w:r>
      <w:proofErr w:type="spell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soutěž ,,Kámen</w:t>
      </w:r>
      <w:proofErr w:type="gram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, nůžky, papír“</w:t>
      </w:r>
    </w:p>
    <w:p w14:paraId="57842E4B" w14:textId="77777777" w:rsidR="00FC1790" w:rsidRPr="00F73F57" w:rsidRDefault="00FC1790" w:rsidP="00FC1790">
      <w:pPr>
        <w:pStyle w:val="Odstavecseseznamem"/>
        <w:ind w:left="0"/>
        <w:jc w:val="both"/>
        <w:rPr>
          <w:rFonts w:cstheme="minorHAnsi"/>
          <w:b w:val="0"/>
          <w:i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i/>
          <w:color w:val="061F57" w:themeColor="text2" w:themeShade="BF"/>
          <w:sz w:val="24"/>
          <w:szCs w:val="24"/>
        </w:rPr>
        <w:t xml:space="preserve">Prosinec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-</w:t>
      </w:r>
      <w:r w:rsidRPr="00F73F57">
        <w:rPr>
          <w:rFonts w:cstheme="minorHAnsi"/>
          <w:b w:val="0"/>
          <w:i/>
          <w:color w:val="061F57" w:themeColor="text2" w:themeShade="BF"/>
          <w:sz w:val="24"/>
          <w:szCs w:val="24"/>
        </w:rPr>
        <w:t xml:space="preserve">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soutěže pro MŠ ve spolupráci s třídami (</w:t>
      </w: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11.-12</w:t>
      </w:r>
      <w:proofErr w:type="gram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. 12. 21019)    </w:t>
      </w:r>
    </w:p>
    <w:p w14:paraId="04F0E25E" w14:textId="77777777" w:rsidR="00FC1790" w:rsidRPr="00F73F57" w:rsidRDefault="00FC1790" w:rsidP="00FC1790">
      <w:pPr>
        <w:jc w:val="both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   - Vánoční zpívání s Dádou (</w:t>
      </w: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18.12. 2019</w:t>
      </w:r>
      <w:proofErr w:type="gram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)                                         126 žáků</w:t>
      </w:r>
    </w:p>
    <w:p w14:paraId="2828F1F0" w14:textId="77777777" w:rsidR="00FC1790" w:rsidRPr="00F73F57" w:rsidRDefault="00FC1790" w:rsidP="00FC1790">
      <w:pPr>
        <w:jc w:val="both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    - Daruj anděla (výrobky pro své blízké)</w:t>
      </w:r>
    </w:p>
    <w:p w14:paraId="45D64A18" w14:textId="77777777" w:rsidR="00FC1790" w:rsidRPr="00F73F57" w:rsidRDefault="00FC1790" w:rsidP="00FC1790">
      <w:pPr>
        <w:pStyle w:val="Odstavecseseznamem"/>
        <w:ind w:left="0"/>
        <w:jc w:val="both"/>
        <w:rPr>
          <w:rFonts w:cstheme="minorHAnsi"/>
          <w:b w:val="0"/>
          <w:i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i/>
          <w:color w:val="061F57" w:themeColor="text2" w:themeShade="BF"/>
          <w:sz w:val="24"/>
          <w:szCs w:val="24"/>
        </w:rPr>
        <w:t xml:space="preserve">Leden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- školní karneval – výroba a aranžování dekorace</w:t>
      </w:r>
    </w:p>
    <w:p w14:paraId="48E5669E" w14:textId="77777777" w:rsidR="00FC1790" w:rsidRPr="00F73F57" w:rsidRDefault="00FC1790" w:rsidP="00FC1790">
      <w:pPr>
        <w:jc w:val="both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-  kino ,,</w:t>
      </w:r>
      <w:proofErr w:type="spell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Tojstory</w:t>
      </w:r>
      <w:proofErr w:type="spell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“ (</w:t>
      </w: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24.1.  2020</w:t>
      </w:r>
      <w:proofErr w:type="gram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)                                                             138 žáků</w:t>
      </w:r>
    </w:p>
    <w:p w14:paraId="239E8475" w14:textId="77777777" w:rsidR="00FC1790" w:rsidRPr="00F73F57" w:rsidRDefault="00FC1790" w:rsidP="00FC1790">
      <w:pPr>
        <w:jc w:val="both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- </w:t>
      </w:r>
      <w:proofErr w:type="spell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Papírohrátky</w:t>
      </w:r>
      <w:proofErr w:type="spell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(skládané výrobky)</w:t>
      </w:r>
    </w:p>
    <w:p w14:paraId="134C33CE" w14:textId="77777777" w:rsidR="00FC1790" w:rsidRPr="00F73F57" w:rsidRDefault="00FC1790" w:rsidP="00FC1790">
      <w:pPr>
        <w:pStyle w:val="Odstavecseseznamem"/>
        <w:ind w:left="0"/>
        <w:jc w:val="both"/>
        <w:rPr>
          <w:rFonts w:cstheme="minorHAnsi"/>
          <w:b w:val="0"/>
          <w:i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i/>
          <w:color w:val="061F57" w:themeColor="text2" w:themeShade="BF"/>
          <w:sz w:val="24"/>
          <w:szCs w:val="24"/>
        </w:rPr>
        <w:t xml:space="preserve">Únor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- kino ,, Ovečka Shon – </w:t>
      </w:r>
      <w:proofErr w:type="spell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Farmagedon</w:t>
      </w:r>
      <w:proofErr w:type="spell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(</w:t>
      </w: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28.2. 2020</w:t>
      </w:r>
      <w:proofErr w:type="gram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)                                       132 žáků</w:t>
      </w:r>
    </w:p>
    <w:p w14:paraId="6D6C1B42" w14:textId="77777777" w:rsidR="00FC1790" w:rsidRPr="00F73F57" w:rsidRDefault="00FC1790" w:rsidP="00FC1790">
      <w:pPr>
        <w:pStyle w:val="Odstavecseseznamem"/>
        <w:ind w:left="1428"/>
        <w:jc w:val="both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675EA05F" w14:textId="77777777" w:rsidR="00FC1790" w:rsidRPr="00F73F57" w:rsidRDefault="00FC1790" w:rsidP="00FC1790">
      <w:pPr>
        <w:jc w:val="both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Další plánované akce (kina, loutkové divadlo, zábavné odpoledne s opékáním buřtů,…</w:t>
      </w:r>
    </w:p>
    <w:p w14:paraId="343B3DD8" w14:textId="77777777" w:rsidR="00FC1790" w:rsidRPr="00F73F57" w:rsidRDefault="00FC1790" w:rsidP="00FC1790">
      <w:pPr>
        <w:jc w:val="both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nemohly být uskutečněny vzhledem k uzavření školy (karanténa).</w:t>
      </w:r>
    </w:p>
    <w:p w14:paraId="5FC05F6F" w14:textId="77777777" w:rsidR="00FC1790" w:rsidRPr="00F73F57" w:rsidRDefault="00FC1790" w:rsidP="00FC1790">
      <w:pPr>
        <w:jc w:val="both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</w:t>
      </w:r>
    </w:p>
    <w:p w14:paraId="7789F5A5" w14:textId="77777777" w:rsidR="00C475D2" w:rsidRPr="00F73F57" w:rsidRDefault="00FC1790" w:rsidP="00A1515C">
      <w:pPr>
        <w:ind w:left="-709" w:right="-628"/>
        <w:jc w:val="center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4C721A71" wp14:editId="7E23812C">
            <wp:extent cx="2347200" cy="181080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8DF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</w:t>
      </w:r>
      <w:r w:rsidR="00D92675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</w:t>
      </w:r>
      <w:r w:rsidR="007A28DF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</w:t>
      </w:r>
      <w:r w:rsidRPr="00F73F57">
        <w:rPr>
          <w:rFonts w:cstheme="minorHAnsi"/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506D332C" wp14:editId="331F6FA5">
            <wp:extent cx="2422800" cy="18000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675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Sobotní výlet ŠD do Holic byl prima, i když sluníčko se ten den vůbec neukázalo</w:t>
      </w:r>
      <w:r w:rsidR="00C475D2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C475D2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</w:p>
    <w:p w14:paraId="20DE5A1D" w14:textId="574CD029" w:rsidR="00843C4D" w:rsidRPr="00F73F57" w:rsidRDefault="00C475D2" w:rsidP="00C475D2">
      <w:pPr>
        <w:ind w:left="-709" w:right="-628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</w:t>
      </w:r>
      <w:r w:rsidRPr="00F73F57">
        <w:rPr>
          <w:rFonts w:cstheme="minorHAnsi"/>
          <w:color w:val="061F57" w:themeColor="text2" w:themeShade="BF"/>
          <w:sz w:val="24"/>
          <w:szCs w:val="24"/>
          <w:u w:val="single"/>
        </w:rPr>
        <w:t>Studenti na praxi</w:t>
      </w:r>
    </w:p>
    <w:p w14:paraId="0D33D039" w14:textId="77777777" w:rsidR="00843C4D" w:rsidRPr="00F73F57" w:rsidRDefault="00843C4D" w:rsidP="00843C4D">
      <w:pPr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17C7CB57" w14:textId="0CA6245E" w:rsidR="00843C4D" w:rsidRPr="00F73F57" w:rsidRDefault="00843C4D" w:rsidP="00843C4D">
      <w:pPr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Michaela Nešporová – 11. 10. 2</w:t>
      </w:r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t>020 hospitace (náslechy) 5 vyučovacích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hodin (1. C, 2. A, 3. A, 4. C, 5. C)</w:t>
      </w:r>
    </w:p>
    <w:p w14:paraId="66D077A9" w14:textId="77777777" w:rsidR="00843C4D" w:rsidRPr="00F73F57" w:rsidRDefault="00843C4D" w:rsidP="00843C4D">
      <w:pPr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Tereza Kašparová – ŠD I. (14. – 18. 10., 18. – 22. 11. 2019)</w:t>
      </w:r>
    </w:p>
    <w:p w14:paraId="668B6AEE" w14:textId="77777777" w:rsidR="00843C4D" w:rsidRPr="00F73F57" w:rsidRDefault="00843C4D" w:rsidP="00843C4D">
      <w:pPr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Sára Andrlová – ŠD II. (11. – 22. 11. 2019, 17. – 21. 2. 2020))</w:t>
      </w:r>
    </w:p>
    <w:p w14:paraId="0D9212D1" w14:textId="77777777" w:rsidR="00843C4D" w:rsidRPr="00F73F57" w:rsidRDefault="00843C4D" w:rsidP="00843C4D">
      <w:pPr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37E8940C" w14:textId="77777777" w:rsidR="00843C4D" w:rsidRPr="00F73F57" w:rsidRDefault="00843C4D" w:rsidP="00843C4D">
      <w:pPr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70846C12" w14:textId="377CD940" w:rsidR="00843C4D" w:rsidRPr="00F73F57" w:rsidRDefault="00843C4D" w:rsidP="00843C4D">
      <w:pPr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color w:val="061F57" w:themeColor="text2" w:themeShade="BF"/>
          <w:sz w:val="24"/>
          <w:szCs w:val="24"/>
          <w:u w:val="single"/>
        </w:rPr>
        <w:lastRenderedPageBreak/>
        <w:t>Od 11. 3. 2020 dle nařízení vlády ČR do odvolání (24. 5. 2020) ZŠ uzavřena</w:t>
      </w:r>
      <w:r w:rsidR="008F55FD" w:rsidRPr="00F73F57">
        <w:rPr>
          <w:rFonts w:cstheme="minorHAnsi"/>
          <w:color w:val="061F57" w:themeColor="text2" w:themeShade="BF"/>
          <w:sz w:val="24"/>
          <w:szCs w:val="24"/>
          <w:u w:val="single"/>
        </w:rPr>
        <w:br/>
      </w:r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                                   </w:t>
      </w:r>
      <w:r w:rsidR="008F55FD" w:rsidRPr="00F73F57">
        <w:rPr>
          <w:rFonts w:cstheme="minorHAnsi"/>
          <w:color w:val="061F57" w:themeColor="text2" w:themeShade="BF"/>
          <w:sz w:val="24"/>
          <w:szCs w:val="24"/>
          <w:u w:val="single"/>
        </w:rPr>
        <w:t xml:space="preserve"> </w:t>
      </w:r>
      <w:r w:rsidR="008F55FD" w:rsidRPr="00F73F57">
        <w:rPr>
          <w:rFonts w:cstheme="minorHAnsi"/>
          <w:noProof/>
          <w:color w:val="061F57" w:themeColor="text2" w:themeShade="BF"/>
          <w:sz w:val="24"/>
          <w:szCs w:val="24"/>
          <w:u w:val="single"/>
          <w:lang w:eastAsia="cs-CZ"/>
        </w:rPr>
        <w:drawing>
          <wp:inline distT="0" distB="0" distL="0" distR="0" wp14:anchorId="22E73251" wp14:editId="5FE11D1C">
            <wp:extent cx="2433600" cy="1825200"/>
            <wp:effectExtent l="0" t="0" r="5080" b="3810"/>
            <wp:docPr id="66" name="Obrázek 66" descr="d:\!Dokumenty\Desktop\IMG_20200610_18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Dokumenty\Desktop\IMG_20200610_184156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5FD" w:rsidRPr="00F73F57">
        <w:rPr>
          <w:rFonts w:cstheme="minorHAnsi"/>
          <w:color w:val="061F57" w:themeColor="text2" w:themeShade="BF"/>
          <w:sz w:val="24"/>
          <w:szCs w:val="24"/>
          <w:u w:val="single"/>
        </w:rPr>
        <w:br/>
      </w:r>
      <w:r w:rsidR="008F55FD" w:rsidRPr="00F73F57">
        <w:rPr>
          <w:rFonts w:cstheme="minorHAnsi"/>
          <w:color w:val="061F57" w:themeColor="text2" w:themeShade="BF"/>
          <w:sz w:val="24"/>
          <w:szCs w:val="24"/>
        </w:rPr>
        <w:t xml:space="preserve">Uzavření bylo neočekávané – ze dne na den. Žákům </w:t>
      </w:r>
      <w:r w:rsidR="00D50262" w:rsidRPr="00F73F57">
        <w:rPr>
          <w:rFonts w:cstheme="minorHAnsi"/>
          <w:color w:val="061F57" w:themeColor="text2" w:themeShade="BF"/>
          <w:sz w:val="24"/>
          <w:szCs w:val="24"/>
        </w:rPr>
        <w:t>bylo oznámeno</w:t>
      </w:r>
      <w:r w:rsidR="008F55FD" w:rsidRPr="00F73F57">
        <w:rPr>
          <w:rFonts w:cstheme="minorHAnsi"/>
          <w:color w:val="061F57" w:themeColor="text2" w:themeShade="BF"/>
          <w:sz w:val="24"/>
          <w:szCs w:val="24"/>
        </w:rPr>
        <w:t xml:space="preserve"> rozhlasem a zápisem do žákovských knížek.</w:t>
      </w:r>
      <w:r w:rsidR="008F55FD" w:rsidRPr="00F73F57">
        <w:rPr>
          <w:rFonts w:cstheme="minorHAnsi"/>
          <w:color w:val="061F57" w:themeColor="text2" w:themeShade="BF"/>
          <w:sz w:val="24"/>
          <w:szCs w:val="24"/>
        </w:rPr>
        <w:br/>
      </w:r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Návrat do školy byl odstupňován – nejprve se vrátili žáci prvního stupně - </w:t>
      </w:r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t>od 25.</w:t>
      </w:r>
      <w:r w:rsidR="009303FF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5. ve skupinách po 15 žácích, ostatní pokračovali v distanční </w:t>
      </w:r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výuce. </w:t>
      </w:r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t>Žákům 9. tříd byla umožněna příprava na přijímací zkoušky. Z 3 devátých tříd byly vytvořeny 4 skupiny po 15 žácích. Jejich výuka probíhala od 25. 5. do 5. 6.</w:t>
      </w:r>
      <w:r w:rsidR="00830417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2020 a </w:t>
      </w:r>
      <w:proofErr w:type="gramStart"/>
      <w:r w:rsidR="00830417" w:rsidRPr="00F73F57">
        <w:rPr>
          <w:rFonts w:cstheme="minorHAnsi"/>
          <w:b w:val="0"/>
          <w:color w:val="061F57" w:themeColor="text2" w:themeShade="BF"/>
          <w:sz w:val="24"/>
          <w:szCs w:val="24"/>
        </w:rPr>
        <w:t>byla</w:t>
      </w:r>
      <w:proofErr w:type="gramEnd"/>
      <w:r w:rsidR="00830417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zaměřena na procvičování učiva v matematice a českém jazyce.</w:t>
      </w:r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>Od</w:t>
      </w:r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8.</w:t>
      </w:r>
      <w:r w:rsidR="009303FF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6. </w:t>
      </w:r>
      <w:proofErr w:type="gramStart"/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t>byl</w:t>
      </w:r>
      <w:proofErr w:type="gramEnd"/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umožněn vstup do školy taky žákům</w:t>
      </w:r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2.</w:t>
      </w:r>
      <w:r w:rsidR="009303FF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t>stupně</w:t>
      </w:r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t>, opět</w:t>
      </w:r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ve skupinách po 15 žácích, ostatní pokračovali v distanční výuce.</w:t>
      </w:r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</w:p>
    <w:p w14:paraId="3E0710C1" w14:textId="77777777" w:rsidR="00346B60" w:rsidRPr="00F73F57" w:rsidRDefault="00346B60" w:rsidP="00346B60">
      <w:pPr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79DFF6C5" w14:textId="13CC0C5E" w:rsidR="001E614A" w:rsidRPr="00F73F57" w:rsidRDefault="00CB6FB0" w:rsidP="00B8721F">
      <w:pPr>
        <w:spacing w:line="240" w:lineRule="auto"/>
        <w:rPr>
          <w:rFonts w:cstheme="minorHAnsi"/>
          <w:color w:val="061F57" w:themeColor="text2" w:themeShade="BF"/>
          <w:sz w:val="24"/>
          <w:szCs w:val="24"/>
          <w:u w:val="single"/>
        </w:rPr>
      </w:pPr>
      <w:r w:rsidRPr="00F73F57">
        <w:rPr>
          <w:rFonts w:cstheme="minorHAnsi"/>
          <w:color w:val="061F57" w:themeColor="text2" w:themeShade="BF"/>
          <w:sz w:val="24"/>
          <w:szCs w:val="24"/>
        </w:rPr>
        <w:t>f) prevence sociálně patologických jevů</w:t>
      </w:r>
      <w:r w:rsidR="007A6ACE" w:rsidRPr="00F73F57">
        <w:rPr>
          <w:rFonts w:cstheme="minorHAnsi"/>
          <w:color w:val="061F57" w:themeColor="text2" w:themeShade="BF"/>
          <w:sz w:val="24"/>
          <w:szCs w:val="24"/>
        </w:rPr>
        <w:br/>
      </w:r>
    </w:p>
    <w:p w14:paraId="46F37816" w14:textId="1EA05764" w:rsidR="009303FF" w:rsidRPr="00F73F57" w:rsidRDefault="009303FF" w:rsidP="009303FF">
      <w:pPr>
        <w:spacing w:line="240" w:lineRule="auto"/>
        <w:rPr>
          <w:color w:val="061F57" w:themeColor="text2" w:themeShade="BF"/>
          <w:sz w:val="24"/>
          <w:szCs w:val="24"/>
          <w:u w:val="single"/>
        </w:rPr>
      </w:pPr>
      <w:r w:rsidRPr="00F73F57">
        <w:rPr>
          <w:color w:val="061F57" w:themeColor="text2" w:themeShade="BF"/>
          <w:sz w:val="24"/>
          <w:szCs w:val="24"/>
          <w:u w:val="single"/>
        </w:rPr>
        <w:t xml:space="preserve">Na prvním stupni </w:t>
      </w:r>
      <w:proofErr w:type="gramStart"/>
      <w:r w:rsidRPr="00F73F57">
        <w:rPr>
          <w:color w:val="061F57" w:themeColor="text2" w:themeShade="BF"/>
          <w:sz w:val="24"/>
          <w:szCs w:val="24"/>
          <w:u w:val="single"/>
        </w:rPr>
        <w:t>proběhly :</w:t>
      </w:r>
      <w:proofErr w:type="gramEnd"/>
      <w:r w:rsidRPr="00F73F57">
        <w:rPr>
          <w:color w:val="061F57" w:themeColor="text2" w:themeShade="BF"/>
          <w:sz w:val="24"/>
          <w:szCs w:val="24"/>
          <w:u w:val="single"/>
        </w:rPr>
        <w:br/>
      </w:r>
    </w:p>
    <w:p w14:paraId="0552D117" w14:textId="646E210E" w:rsidR="009303FF" w:rsidRPr="00F73F57" w:rsidRDefault="009303FF" w:rsidP="009303FF">
      <w:pPr>
        <w:numPr>
          <w:ilvl w:val="0"/>
          <w:numId w:val="31"/>
        </w:numPr>
        <w:spacing w:after="200" w:line="240" w:lineRule="auto"/>
        <w:rPr>
          <w:rFonts w:cs="Calibri"/>
          <w:b w:val="0"/>
          <w:color w:val="061F57" w:themeColor="text2" w:themeShade="BF"/>
          <w:sz w:val="24"/>
          <w:szCs w:val="24"/>
          <w:u w:val="single"/>
        </w:rPr>
      </w:pPr>
      <w:r w:rsidRPr="00F73F57">
        <w:rPr>
          <w:b w:val="0"/>
          <w:color w:val="061F57" w:themeColor="text2" w:themeShade="BF"/>
          <w:sz w:val="24"/>
          <w:szCs w:val="24"/>
        </w:rPr>
        <w:t>besedy se člen</w:t>
      </w:r>
      <w:r w:rsidR="001E4256" w:rsidRPr="00F73F57">
        <w:rPr>
          <w:b w:val="0"/>
          <w:color w:val="061F57" w:themeColor="text2" w:themeShade="BF"/>
          <w:sz w:val="24"/>
          <w:szCs w:val="24"/>
        </w:rPr>
        <w:t>y Hasičského záchranného sboru</w:t>
      </w:r>
    </w:p>
    <w:p w14:paraId="2656A113" w14:textId="738FC000" w:rsidR="001E4256" w:rsidRPr="00F73F57" w:rsidRDefault="001E4256" w:rsidP="009303FF">
      <w:pPr>
        <w:numPr>
          <w:ilvl w:val="0"/>
          <w:numId w:val="31"/>
        </w:numPr>
        <w:spacing w:after="200" w:line="240" w:lineRule="auto"/>
        <w:rPr>
          <w:rFonts w:cs="Calibri"/>
          <w:b w:val="0"/>
          <w:color w:val="061F57" w:themeColor="text2" w:themeShade="BF"/>
          <w:sz w:val="24"/>
          <w:szCs w:val="24"/>
          <w:u w:val="single"/>
        </w:rPr>
      </w:pPr>
      <w:r w:rsidRPr="00F73F57">
        <w:rPr>
          <w:b w:val="0"/>
          <w:color w:val="061F57" w:themeColor="text2" w:themeShade="BF"/>
          <w:sz w:val="24"/>
          <w:szCs w:val="24"/>
        </w:rPr>
        <w:t>dopravní výchova – proběhla pouze teoretická část</w:t>
      </w:r>
    </w:p>
    <w:p w14:paraId="198D2804" w14:textId="77777777" w:rsidR="009303FF" w:rsidRPr="00F73F57" w:rsidRDefault="009303FF" w:rsidP="009303FF">
      <w:pPr>
        <w:numPr>
          <w:ilvl w:val="0"/>
          <w:numId w:val="31"/>
        </w:numPr>
        <w:spacing w:after="200" w:line="240" w:lineRule="auto"/>
        <w:rPr>
          <w:rFonts w:cs="Calibri"/>
          <w:b w:val="0"/>
          <w:color w:val="061F57" w:themeColor="text2" w:themeShade="BF"/>
          <w:sz w:val="24"/>
          <w:szCs w:val="24"/>
          <w:u w:val="single"/>
        </w:rPr>
      </w:pPr>
      <w:r w:rsidRPr="00F73F57">
        <w:rPr>
          <w:b w:val="0"/>
          <w:color w:val="061F57" w:themeColor="text2" w:themeShade="BF"/>
          <w:sz w:val="24"/>
          <w:szCs w:val="24"/>
        </w:rPr>
        <w:t>ve všech třídách proběhl program o zdravé výživě v rámci projektu „Ovoce do škol“.</w:t>
      </w:r>
    </w:p>
    <w:p w14:paraId="62A74AF5" w14:textId="3D3468AC" w:rsidR="009303FF" w:rsidRPr="00F73F57" w:rsidRDefault="009303FF" w:rsidP="001E614A">
      <w:pPr>
        <w:rPr>
          <w:rFonts w:cstheme="minorHAnsi"/>
          <w:color w:val="061F57" w:themeColor="text2" w:themeShade="BF"/>
          <w:sz w:val="24"/>
          <w:szCs w:val="24"/>
          <w:u w:val="single"/>
        </w:rPr>
      </w:pPr>
      <w:r w:rsidRPr="00F73F57">
        <w:rPr>
          <w:rFonts w:cstheme="minorHAnsi"/>
          <w:color w:val="061F57" w:themeColor="text2" w:themeShade="BF"/>
          <w:sz w:val="24"/>
          <w:szCs w:val="24"/>
          <w:u w:val="single"/>
        </w:rPr>
        <w:t xml:space="preserve">Preventivní programy 2. stupně: </w:t>
      </w:r>
      <w:r w:rsidRPr="00F73F57">
        <w:rPr>
          <w:rFonts w:cstheme="minorHAnsi"/>
          <w:color w:val="061F57" w:themeColor="text2" w:themeShade="BF"/>
          <w:sz w:val="24"/>
          <w:szCs w:val="24"/>
          <w:u w:val="single"/>
        </w:rPr>
        <w:br/>
      </w:r>
    </w:p>
    <w:p w14:paraId="200AE7F8" w14:textId="16032866" w:rsidR="001E614A" w:rsidRPr="00F73F57" w:rsidRDefault="001E614A" w:rsidP="009303FF">
      <w:pPr>
        <w:pStyle w:val="Odstavecseseznamem"/>
        <w:numPr>
          <w:ilvl w:val="0"/>
          <w:numId w:val="32"/>
        </w:numPr>
        <w:rPr>
          <w:rFonts w:cstheme="minorHAnsi"/>
          <w:b w:val="0"/>
          <w:color w:val="061F57" w:themeColor="text2" w:themeShade="BF"/>
          <w:sz w:val="24"/>
          <w:szCs w:val="24"/>
        </w:rPr>
      </w:pP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6.r.</w:t>
      </w:r>
      <w:proofErr w:type="gramEnd"/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t>: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Šikana, Kouření</w:t>
      </w:r>
    </w:p>
    <w:p w14:paraId="5D71C712" w14:textId="6A12A1AF" w:rsidR="001E614A" w:rsidRPr="00F73F57" w:rsidRDefault="001E614A" w:rsidP="009303FF">
      <w:pPr>
        <w:pStyle w:val="Odstavecseseznamem"/>
        <w:numPr>
          <w:ilvl w:val="0"/>
          <w:numId w:val="32"/>
        </w:numPr>
        <w:rPr>
          <w:rFonts w:cstheme="minorHAnsi"/>
          <w:b w:val="0"/>
          <w:color w:val="061F57" w:themeColor="text2" w:themeShade="BF"/>
          <w:sz w:val="24"/>
          <w:szCs w:val="24"/>
        </w:rPr>
      </w:pP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7.r.</w:t>
      </w:r>
      <w:proofErr w:type="gramEnd"/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t>: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Nenechat se podvést, </w:t>
      </w:r>
      <w:proofErr w:type="spell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Netolismus</w:t>
      </w:r>
      <w:proofErr w:type="spellEnd"/>
    </w:p>
    <w:p w14:paraId="70EEDD4B" w14:textId="67D1A491" w:rsidR="001E614A" w:rsidRPr="00F73F57" w:rsidRDefault="001E614A" w:rsidP="009303FF">
      <w:pPr>
        <w:pStyle w:val="Odstavecseseznamem"/>
        <w:numPr>
          <w:ilvl w:val="0"/>
          <w:numId w:val="32"/>
        </w:numPr>
        <w:rPr>
          <w:rFonts w:cstheme="minorHAnsi"/>
          <w:b w:val="0"/>
          <w:color w:val="061F57" w:themeColor="text2" w:themeShade="BF"/>
          <w:sz w:val="24"/>
          <w:szCs w:val="24"/>
        </w:rPr>
      </w:pP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8.r.</w:t>
      </w:r>
      <w:proofErr w:type="gramEnd"/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t>: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Sex a pohlavní choroby</w:t>
      </w:r>
    </w:p>
    <w:p w14:paraId="16AC8BB2" w14:textId="70A34163" w:rsidR="001E614A" w:rsidRPr="00F73F57" w:rsidRDefault="001E614A" w:rsidP="009303FF">
      <w:pPr>
        <w:pStyle w:val="Odstavecseseznamem"/>
        <w:numPr>
          <w:ilvl w:val="0"/>
          <w:numId w:val="32"/>
        </w:numPr>
        <w:rPr>
          <w:rFonts w:cstheme="minorHAnsi"/>
          <w:b w:val="0"/>
          <w:color w:val="061F57" w:themeColor="text2" w:themeShade="BF"/>
          <w:sz w:val="24"/>
          <w:szCs w:val="24"/>
        </w:rPr>
      </w:pP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9.r.</w:t>
      </w:r>
      <w:proofErr w:type="gramEnd"/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t>: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Hrdinství, Náboženství a sekty</w:t>
      </w:r>
    </w:p>
    <w:p w14:paraId="7477F278" w14:textId="77777777" w:rsidR="001E614A" w:rsidRPr="00F73F57" w:rsidRDefault="001E614A" w:rsidP="001E614A">
      <w:pPr>
        <w:pStyle w:val="Odstavecseseznamem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306D8B9E" w14:textId="4A8C2A58" w:rsidR="001E614A" w:rsidRPr="00F73F57" w:rsidRDefault="001E614A" w:rsidP="001E614A">
      <w:pPr>
        <w:pStyle w:val="Odstavecseseznamem"/>
        <w:numPr>
          <w:ilvl w:val="0"/>
          <w:numId w:val="10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I v tomto školním roce </w:t>
      </w:r>
      <w:r w:rsidR="00BC2F4A" w:rsidRPr="00F73F57">
        <w:rPr>
          <w:rFonts w:cstheme="minorHAnsi"/>
          <w:b w:val="0"/>
          <w:color w:val="061F57" w:themeColor="text2" w:themeShade="BF"/>
          <w:sz w:val="24"/>
          <w:szCs w:val="24"/>
        </w:rPr>
        <w:t>se škola zúčastnila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celorepublikových sbírek</w:t>
      </w:r>
      <w:r w:rsidR="009303FF" w:rsidRPr="00F73F57">
        <w:rPr>
          <w:rFonts w:cstheme="minorHAnsi"/>
          <w:b w:val="0"/>
          <w:color w:val="061F57" w:themeColor="text2" w:themeShade="BF"/>
          <w:sz w:val="24"/>
          <w:szCs w:val="24"/>
        </w:rPr>
        <w:t>:</w:t>
      </w:r>
      <w:r w:rsidR="009303FF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„Světluška“ /září 2019/ </w:t>
      </w:r>
      <w:r w:rsidR="009303FF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„Červená stužka“ /prosinec 2019/</w:t>
      </w:r>
    </w:p>
    <w:p w14:paraId="4DE955CB" w14:textId="51BA1F81" w:rsidR="00BC538D" w:rsidRPr="00F73F57" w:rsidRDefault="00BC538D" w:rsidP="00BC538D">
      <w:pPr>
        <w:pStyle w:val="Odstavecseseznamem"/>
        <w:numPr>
          <w:ilvl w:val="0"/>
          <w:numId w:val="10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Využívá</w:t>
      </w:r>
      <w:r w:rsidR="00BC2F4A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n byl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Program KOMPLEX /Česká asociace školních metodiků prevence /</w:t>
      </w:r>
    </w:p>
    <w:p w14:paraId="41B1F2CB" w14:textId="7E3094AB" w:rsidR="00BC538D" w:rsidRPr="00F73F57" w:rsidRDefault="00BC538D" w:rsidP="009303FF">
      <w:pPr>
        <w:pStyle w:val="Odstavecseseznamem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klima třídy, šikana, rizikové oblasti u dospívajících</w:t>
      </w:r>
      <w:r w:rsidR="00BC2F4A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a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dotazník</w:t>
      </w:r>
      <w:r w:rsidR="009303FF" w:rsidRPr="00F73F57">
        <w:rPr>
          <w:rFonts w:cstheme="minorHAnsi"/>
          <w:b w:val="0"/>
          <w:color w:val="061F57" w:themeColor="text2" w:themeShade="BF"/>
          <w:sz w:val="24"/>
          <w:szCs w:val="24"/>
        </w:rPr>
        <w:t>ové šetření: Drogy trochu jinak</w:t>
      </w:r>
    </w:p>
    <w:p w14:paraId="62BC2A6A" w14:textId="4BA749C3" w:rsidR="00BC538D" w:rsidRPr="00F73F57" w:rsidRDefault="009303FF" w:rsidP="00BC538D">
      <w:pPr>
        <w:pStyle w:val="Odstavecseseznamem"/>
        <w:numPr>
          <w:ilvl w:val="0"/>
          <w:numId w:val="10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lastRenderedPageBreak/>
        <w:t>Ve školním roce 2019/2020</w:t>
      </w:r>
      <w:r w:rsidR="00BC538D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BC2F4A" w:rsidRPr="00F73F57">
        <w:rPr>
          <w:rFonts w:cstheme="minorHAnsi"/>
          <w:b w:val="0"/>
          <w:color w:val="061F57" w:themeColor="text2" w:themeShade="BF"/>
          <w:sz w:val="24"/>
          <w:szCs w:val="24"/>
        </w:rPr>
        <w:t>se škola zapojila</w:t>
      </w:r>
      <w:r w:rsidR="00BC538D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do projektu nadace VIA. Výtěžek ze Dne matek a z vánoční besídky, která se konala v prosinci 2019</w:t>
      </w:r>
      <w:r w:rsidR="00830417" w:rsidRPr="00F73F57">
        <w:rPr>
          <w:rFonts w:cstheme="minorHAnsi"/>
          <w:b w:val="0"/>
          <w:color w:val="061F57" w:themeColor="text2" w:themeShade="BF"/>
          <w:sz w:val="24"/>
          <w:szCs w:val="24"/>
        </w:rPr>
        <w:t>,</w:t>
      </w:r>
      <w:r w:rsidR="00B45209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byl věnován </w:t>
      </w:r>
      <w:r w:rsidR="00BC538D" w:rsidRPr="00F73F57">
        <w:rPr>
          <w:rFonts w:cstheme="minorHAnsi"/>
          <w:b w:val="0"/>
          <w:color w:val="061F57" w:themeColor="text2" w:themeShade="BF"/>
          <w:sz w:val="24"/>
          <w:szCs w:val="24"/>
        </w:rPr>
        <w:t>Azylovému domu ve Vysokém Mýtě.</w:t>
      </w:r>
    </w:p>
    <w:p w14:paraId="67B40816" w14:textId="77777777" w:rsidR="00BC538D" w:rsidRPr="00F73F57" w:rsidRDefault="00BC538D" w:rsidP="00BC538D">
      <w:pPr>
        <w:pStyle w:val="Odstavecseseznamem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5EAA7F7A" w14:textId="77777777" w:rsidR="00BC538D" w:rsidRPr="00F73F57" w:rsidRDefault="00BC538D" w:rsidP="001E614A">
      <w:pPr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0F73316A" w14:textId="5572FDA8" w:rsidR="00D92675" w:rsidRPr="00F73F57" w:rsidRDefault="007523C6" w:rsidP="00B8721F">
      <w:pPr>
        <w:spacing w:line="240" w:lineRule="auto"/>
        <w:rPr>
          <w:rFonts w:cstheme="minorHAnsi"/>
          <w:color w:val="061F57" w:themeColor="text2" w:themeShade="BF"/>
          <w:sz w:val="24"/>
          <w:szCs w:val="24"/>
        </w:rPr>
      </w:pPr>
      <w:r w:rsidRPr="00F73F57">
        <w:rPr>
          <w:rFonts w:cstheme="minorHAnsi"/>
          <w:color w:val="061F57" w:themeColor="text2" w:themeShade="BF"/>
          <w:sz w:val="24"/>
          <w:szCs w:val="24"/>
        </w:rPr>
        <w:t>g) DVPP</w:t>
      </w:r>
    </w:p>
    <w:p w14:paraId="06E774CE" w14:textId="77777777" w:rsidR="00313F8B" w:rsidRPr="00F73F57" w:rsidRDefault="00313F8B" w:rsidP="00313F8B">
      <w:pPr>
        <w:jc w:val="both"/>
        <w:rPr>
          <w:rFonts w:cstheme="minorHAnsi"/>
          <w:b w:val="0"/>
          <w:i/>
          <w:color w:val="061F57" w:themeColor="text2" w:themeShade="BF"/>
          <w:sz w:val="24"/>
          <w:szCs w:val="24"/>
        </w:rPr>
      </w:pPr>
    </w:p>
    <w:tbl>
      <w:tblPr>
        <w:tblW w:w="9754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4"/>
        <w:gridCol w:w="2665"/>
        <w:gridCol w:w="4235"/>
      </w:tblGrid>
      <w:tr w:rsidR="00313F8B" w:rsidRPr="00F73F57" w14:paraId="4B50B6B3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878C67E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11. 9. 2019, </w:t>
            </w: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br/>
              <w:t>16. 10. 2019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C63D0CD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J.+A.</w:t>
            </w:r>
            <w:proofErr w:type="gram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Jokešová, Vobejdová, Dejdarová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C4E1A39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Učitel koučem</w:t>
            </w:r>
          </w:p>
        </w:tc>
      </w:tr>
      <w:tr w:rsidR="00313F8B" w:rsidRPr="00F73F57" w14:paraId="5A203F2C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27DE17E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12.9. 2019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2409143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spell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Drdlová,Milerová</w:t>
            </w:r>
            <w:proofErr w:type="spellEnd"/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211A628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Učitel mentorem – zahájení kurzu</w:t>
            </w:r>
          </w:p>
        </w:tc>
      </w:tr>
      <w:tr w:rsidR="00313F8B" w:rsidRPr="00F73F57" w14:paraId="195A5266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2245161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23.9</w:t>
            </w:r>
            <w:proofErr w:type="gram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., 11.11., 2.12., 6.1., 30.1., 4.3., 7.4., 5.5.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652BA45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Macáková, Lexová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EC0E693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Učitel koučem</w:t>
            </w:r>
          </w:p>
        </w:tc>
      </w:tr>
      <w:tr w:rsidR="00313F8B" w:rsidRPr="00F73F57" w14:paraId="14C72D41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917C0FD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25.9.2019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F536AA6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Stratílková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E2F39C0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Zahájení: Kurz znakové řeči – 16 lekcí</w:t>
            </w:r>
          </w:p>
        </w:tc>
      </w:tr>
      <w:tr w:rsidR="00313F8B" w:rsidRPr="00F73F57" w14:paraId="389F7241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81FDA6D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1. 10. 2019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90B49D6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Hunalová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11C601A" w14:textId="0BB3EC49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Jak hodnotit a </w:t>
            </w:r>
            <w:r w:rsidR="00FB1BED"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klasifikovat </w:t>
            </w: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žáky-cizince v předmětu ČJ na ZŠ</w:t>
            </w:r>
          </w:p>
        </w:tc>
      </w:tr>
      <w:tr w:rsidR="00313F8B" w:rsidRPr="00F73F57" w14:paraId="51D764CD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7EEF2EB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1. 10. 2019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4E9F55F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Štorková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E76E261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Matýskova matematika – seminář Nová škola Brno</w:t>
            </w:r>
          </w:p>
        </w:tc>
      </w:tr>
      <w:tr w:rsidR="00313F8B" w:rsidRPr="00F73F57" w14:paraId="4D83E479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F42E3D7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5.+6.10</w:t>
            </w:r>
            <w:proofErr w:type="gram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., 26.+27.10. 2019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42B8100" w14:textId="42FA4E96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spell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J.Jokešová</w:t>
            </w:r>
            <w:proofErr w:type="spell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, Štorková, Drdlová, Koblížková, Hunalová, Pátková J., Bartoš, Kubíková, Stodolová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400CB4C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Kurz zdravotník zotavovacích akcí</w:t>
            </w:r>
          </w:p>
        </w:tc>
      </w:tr>
      <w:tr w:rsidR="00313F8B" w:rsidRPr="00F73F57" w14:paraId="4A7A7781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7E0C2D5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15.10.2019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49F4D27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Lexová, Štorková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E5FC0F6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Pohádka nám pomůže - AJ</w:t>
            </w:r>
          </w:p>
        </w:tc>
      </w:tr>
      <w:tr w:rsidR="00313F8B" w:rsidRPr="00F73F57" w14:paraId="47E95171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7477D68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17. 10. 2019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CA2EE0C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Tesařová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1933872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Komunikace a řešení problémů s „problémovými rodiči“</w:t>
            </w:r>
          </w:p>
        </w:tc>
      </w:tr>
      <w:tr w:rsidR="00313F8B" w:rsidRPr="00F73F57" w14:paraId="57850BF2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CE648B2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17.10.2019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97FBD0B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Lexová, Menclíková, </w:t>
            </w:r>
            <w:proofErr w:type="spell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Miřiňovská</w:t>
            </w:r>
            <w:proofErr w:type="spell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, Zemanová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4840373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„Cesty spolu – obtížné situace ve výuce“</w:t>
            </w:r>
          </w:p>
        </w:tc>
      </w:tr>
      <w:tr w:rsidR="00313F8B" w:rsidRPr="00F73F57" w14:paraId="11D280D0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6283375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17.10.2019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F4AE299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Doležalová H., Dejdarová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6E3F248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Seminář k výuce NJ – </w:t>
            </w:r>
            <w:proofErr w:type="spell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Marlen</w:t>
            </w:r>
            <w:proofErr w:type="spell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Braunsdorf</w:t>
            </w:r>
            <w:proofErr w:type="spellEnd"/>
          </w:p>
        </w:tc>
      </w:tr>
      <w:tr w:rsidR="00313F8B" w:rsidRPr="00F73F57" w14:paraId="7D27C3EF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3A45812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18.11.2019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2D38055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Doležalová I.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6EF15E4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Setkání oblastních důvěrníků soutěže Přírodovědný klokan</w:t>
            </w:r>
          </w:p>
        </w:tc>
      </w:tr>
      <w:tr w:rsidR="00313F8B" w:rsidRPr="00F73F57" w14:paraId="269DF108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994AE8B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21.10.,20.11</w:t>
            </w:r>
            <w:proofErr w:type="gram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.,10.12., 21.1.,19.2.,17.3.,23.4.,20.5.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7F8FB1D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Hunalová, </w:t>
            </w: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J.+A.</w:t>
            </w:r>
            <w:proofErr w:type="gram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Jokešová, Vobejdová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5C661AE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Pedagog mentorem</w:t>
            </w:r>
          </w:p>
        </w:tc>
      </w:tr>
      <w:tr w:rsidR="00313F8B" w:rsidRPr="00F73F57" w14:paraId="165FA682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43488D1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24.10.2019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E716349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Podolská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EFACB8D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Seminář k výuce dějin</w:t>
            </w:r>
          </w:p>
        </w:tc>
      </w:tr>
      <w:tr w:rsidR="00313F8B" w:rsidRPr="00F73F57" w14:paraId="705C1273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E838B3C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26.11.+27.11.2019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7817DF9" w14:textId="1D9F49FC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Pátková</w:t>
            </w:r>
            <w:r w:rsidR="00E91309"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M.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DCA98FD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Porada ředitelů - Seč</w:t>
            </w:r>
          </w:p>
        </w:tc>
      </w:tr>
      <w:tr w:rsidR="00313F8B" w:rsidRPr="00F73F57" w14:paraId="7C5C6924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73CBF3D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30. 10. 2019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0814B93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Bučková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B3CF3A9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Metodická podpora asistenta pedagoga</w:t>
            </w:r>
          </w:p>
        </w:tc>
      </w:tr>
      <w:tr w:rsidR="00313F8B" w:rsidRPr="00F73F57" w14:paraId="27A3B73D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03A869D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31.10.2019 1/měsíc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04AE450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Cvrková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425C282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Roční jazykový kurz pro výuku angličtiny II</w:t>
            </w:r>
          </w:p>
        </w:tc>
      </w:tr>
      <w:tr w:rsidR="00313F8B" w:rsidRPr="00F73F57" w14:paraId="2C34AB3D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EB979F9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31.10.2019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C8924FE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Lexová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45CEE73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Hudební nástroje se představují</w:t>
            </w:r>
          </w:p>
        </w:tc>
      </w:tr>
      <w:tr w:rsidR="00313F8B" w:rsidRPr="00F73F57" w14:paraId="5E96329B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B9A0791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31.10.2019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F213FA8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Koblížková, Doležalová I.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9940526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Příčiny agresivity a násilí u dětí</w:t>
            </w:r>
          </w:p>
        </w:tc>
      </w:tr>
      <w:tr w:rsidR="00313F8B" w:rsidRPr="00F73F57" w14:paraId="31045E66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320602A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lastRenderedPageBreak/>
              <w:t>8.11.2019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C160EC3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Fikejz, Podolská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5413113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Listopadové události 1989</w:t>
            </w:r>
          </w:p>
        </w:tc>
      </w:tr>
      <w:tr w:rsidR="00313F8B" w:rsidRPr="00F73F57" w14:paraId="158FABB1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FA64740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13. 11. 2019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9080DB5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Jokešová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502C014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Agresivní dítě</w:t>
            </w:r>
          </w:p>
        </w:tc>
      </w:tr>
      <w:tr w:rsidR="00313F8B" w:rsidRPr="00F73F57" w14:paraId="25DACE41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3BA5268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18. 11. 2019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DF846F5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Bučková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8C7036B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Tvořivá výtvarná dílna</w:t>
            </w:r>
          </w:p>
        </w:tc>
      </w:tr>
      <w:tr w:rsidR="00313F8B" w:rsidRPr="00F73F57" w14:paraId="3FEA7444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62757CC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4.11.2019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E601230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Hunalová, Bartoš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6A6968E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Bakalářská konference 2019</w:t>
            </w:r>
          </w:p>
        </w:tc>
      </w:tr>
      <w:tr w:rsidR="00313F8B" w:rsidRPr="00F73F57" w14:paraId="2740BD25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07B34C3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13.11.2019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1A3F16F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spell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A.Jokešová</w:t>
            </w:r>
            <w:proofErr w:type="spell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, Štorková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9720BEF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Agresivní děti</w:t>
            </w:r>
          </w:p>
        </w:tc>
      </w:tr>
      <w:tr w:rsidR="00313F8B" w:rsidRPr="00F73F57" w14:paraId="694F045E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9A50EE0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25.11.2019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C38B0CB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Pátek, Pátková J.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5E33AAE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Logické deskové hry</w:t>
            </w:r>
          </w:p>
        </w:tc>
      </w:tr>
      <w:tr w:rsidR="00313F8B" w:rsidRPr="00F73F57" w14:paraId="592C7E95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7677E37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27.11.2019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861C551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Hunalová, Drdlová, Doležalová I.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9DB9D40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Formativní hodnocení</w:t>
            </w:r>
          </w:p>
        </w:tc>
      </w:tr>
      <w:tr w:rsidR="00313F8B" w:rsidRPr="00F73F57" w14:paraId="56D5B69D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B010E45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2.12.2019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28D3560" w14:textId="7D647AE6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Hunalová, Pátková</w:t>
            </w:r>
            <w:r w:rsidR="00E91309"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M.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E456237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Společné setkání KRŠ a ŠKR</w:t>
            </w:r>
          </w:p>
        </w:tc>
      </w:tr>
      <w:tr w:rsidR="00313F8B" w:rsidRPr="00F73F57" w14:paraId="7ACBD0C1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FCB8EAF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10.12.2019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F2DADC3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Burešová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66FD1AE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Posouzení a podpora vývoje čtení a psaní </w:t>
            </w: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na </w:t>
            </w:r>
            <w:proofErr w:type="spell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I.stupni</w:t>
            </w:r>
            <w:proofErr w:type="spellEnd"/>
            <w:proofErr w:type="gram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ZŠ</w:t>
            </w:r>
          </w:p>
        </w:tc>
      </w:tr>
      <w:tr w:rsidR="00313F8B" w:rsidRPr="00F73F57" w14:paraId="0C43F036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814866E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11.12.2019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6760FCA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Fikejz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A488C87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Česká zahraniční politika, lidská práva a podpora demokracie</w:t>
            </w:r>
          </w:p>
        </w:tc>
      </w:tr>
      <w:tr w:rsidR="00313F8B" w:rsidRPr="00F73F57" w14:paraId="7B4F52E2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56300F0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8.1. + 15.1.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227CF4D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Dejdarová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C48AE31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Paměť národa</w:t>
            </w:r>
          </w:p>
        </w:tc>
      </w:tr>
      <w:tr w:rsidR="00313F8B" w:rsidRPr="00F73F57" w14:paraId="27984845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D2B9413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14. 1. 2020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BDC6CFF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Hunalová, Drdlová, Doležalová I.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24E7982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Formativní hodnocení</w:t>
            </w:r>
          </w:p>
        </w:tc>
      </w:tr>
      <w:tr w:rsidR="00313F8B" w:rsidRPr="00F73F57" w14:paraId="7D016CB8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81942F4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16. 1. 2020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C2A53D9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Burešová, Urbancová, Drdlová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EDF7111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Agresivní děti</w:t>
            </w:r>
          </w:p>
        </w:tc>
      </w:tr>
      <w:tr w:rsidR="00313F8B" w:rsidRPr="00F73F57" w14:paraId="360FF9C0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AB4BCFD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17.2. + </w:t>
            </w: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24.2.2020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2C31059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J. + M. Pátkovi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0570963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Klub </w:t>
            </w:r>
            <w:proofErr w:type="spell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záb.logiky</w:t>
            </w:r>
            <w:proofErr w:type="spell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desk</w:t>
            </w:r>
            <w:proofErr w:type="spell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. a </w:t>
            </w:r>
            <w:proofErr w:type="spell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karet</w:t>
            </w:r>
            <w:proofErr w:type="gram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.her</w:t>
            </w:r>
            <w:proofErr w:type="spell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.</w:t>
            </w:r>
          </w:p>
        </w:tc>
      </w:tr>
      <w:tr w:rsidR="00313F8B" w:rsidRPr="00F73F57" w14:paraId="3511933B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DED0BFA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24.1.2020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9F12567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Doležalová I. + 2 žákyně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334A102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Nadace VIA Praha</w:t>
            </w:r>
          </w:p>
        </w:tc>
      </w:tr>
      <w:tr w:rsidR="00313F8B" w:rsidRPr="00F73F57" w14:paraId="3A35A895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E4A1F8A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6.2.2020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CA8DA8E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Pechanec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4D5694D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Vernier – ukázkový seminář</w:t>
            </w:r>
          </w:p>
        </w:tc>
      </w:tr>
      <w:tr w:rsidR="00313F8B" w:rsidRPr="00F73F57" w14:paraId="2FC5B52B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7912E7A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18.2.2020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7B0C9B2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Lexová, Macáková, Bartošová, Hospodková, Neumannová, Štěpánová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436A787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Karle nevyrušuj! Vedení žáků k odpovědnosti a samostatnosti.</w:t>
            </w:r>
          </w:p>
        </w:tc>
      </w:tr>
      <w:tr w:rsidR="00313F8B" w:rsidRPr="00F73F57" w14:paraId="1A619671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EC40544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18. 2. 2020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10AE8F4" w14:textId="447703C9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Hunalová, Pátková</w:t>
            </w:r>
            <w:r w:rsidR="00E91309"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M.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A97BE05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Kooperativní dovednosti a spolupráce pedagogů</w:t>
            </w:r>
          </w:p>
        </w:tc>
      </w:tr>
      <w:tr w:rsidR="00313F8B" w:rsidRPr="00F73F57" w14:paraId="4AFCC478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CD5319D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18.2.2020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9DD0F3B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Koblížková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09E10F2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spellStart"/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Čtenář</w:t>
            </w:r>
            <w:proofErr w:type="gram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.</w:t>
            </w: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gram</w:t>
            </w:r>
            <w:proofErr w:type="spellEnd"/>
            <w:proofErr w:type="gram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. v</w:t>
            </w:r>
            <w:r w:rsidRPr="00F73F57">
              <w:rPr>
                <w:rFonts w:cstheme="minorHAnsi"/>
                <w:color w:val="061F57" w:themeColor="text2" w:themeShade="BF"/>
                <w:sz w:val="24"/>
                <w:szCs w:val="24"/>
              </w:rPr>
              <w:t> </w:t>
            </w: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praxi při besídkách ke Dni matek</w:t>
            </w:r>
          </w:p>
        </w:tc>
      </w:tr>
      <w:tr w:rsidR="00313F8B" w:rsidRPr="00F73F57" w14:paraId="7100CD37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E09FE0B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20.+21.2</w:t>
            </w:r>
            <w:proofErr w:type="gram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., 3.+4.3.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063D81E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spell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A.Jokešová</w:t>
            </w:r>
            <w:proofErr w:type="spellEnd"/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166D4DC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Kurz DVPP zaměřený na podporu přirozeného rozvoje řeči</w:t>
            </w:r>
          </w:p>
        </w:tc>
      </w:tr>
      <w:tr w:rsidR="00313F8B" w:rsidRPr="00F73F57" w14:paraId="26445FD5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6CDBA41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25.2.2020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D6F3271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Andrlová, Tesařová, Kadavá, Stachová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DEF094C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Karetní a postřehové deskové hry</w:t>
            </w:r>
          </w:p>
        </w:tc>
      </w:tr>
      <w:tr w:rsidR="00313F8B" w:rsidRPr="00F73F57" w14:paraId="485A671C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81D4333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25. 2. 2020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5A7C6AF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Andrlová, Tesařová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07DE22C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Karetní a postřehové deskové hry</w:t>
            </w:r>
          </w:p>
        </w:tc>
      </w:tr>
      <w:tr w:rsidR="00313F8B" w:rsidRPr="00F73F57" w14:paraId="1C862027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F326EB1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4.3.2020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CCD6E1E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Stratílková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0064B5D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Kurz znakové řeči – modul II.</w:t>
            </w:r>
          </w:p>
        </w:tc>
      </w:tr>
      <w:tr w:rsidR="00313F8B" w:rsidRPr="00F73F57" w14:paraId="5C81E330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08C4B30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5.3.2020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12D542C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Zenklová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302C665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Hodnocení žáků se SPU v</w:t>
            </w:r>
            <w:r w:rsidRPr="00F73F57">
              <w:rPr>
                <w:rFonts w:cstheme="minorHAnsi"/>
                <w:color w:val="061F57" w:themeColor="text2" w:themeShade="BF"/>
                <w:sz w:val="24"/>
                <w:szCs w:val="24"/>
              </w:rPr>
              <w:t> </w:t>
            </w: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hodinách AJ</w:t>
            </w:r>
          </w:p>
        </w:tc>
      </w:tr>
      <w:tr w:rsidR="00313F8B" w:rsidRPr="00F73F57" w14:paraId="2FCAFC98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DF58D36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24.3.2020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50375C95" w14:textId="77777777" w:rsidR="00313F8B" w:rsidRPr="00F73F57" w:rsidRDefault="00313F8B" w:rsidP="009E4F09">
            <w:pPr>
              <w:rPr>
                <w:rFonts w:cstheme="minorHAnsi"/>
                <w:color w:val="061F57" w:themeColor="text2" w:themeShade="BF"/>
                <w:sz w:val="24"/>
                <w:szCs w:val="24"/>
              </w:rPr>
            </w:pPr>
            <w:proofErr w:type="spell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J.Jokešová</w:t>
            </w:r>
            <w:proofErr w:type="spellEnd"/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6E7A5A7" w14:textId="77777777" w:rsidR="00313F8B" w:rsidRPr="00F73F57" w:rsidRDefault="00313F8B" w:rsidP="009E4F09">
            <w:pPr>
              <w:rPr>
                <w:rFonts w:cstheme="minorHAnsi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Inspirace pro výuku v 1. ročníku - online</w:t>
            </w:r>
          </w:p>
        </w:tc>
      </w:tr>
      <w:tr w:rsidR="00313F8B" w:rsidRPr="00F73F57" w14:paraId="4A510569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9490FB0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1.4.2020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2EB9CD2" w14:textId="28408AE3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spell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Hunalová,Pátková</w:t>
            </w:r>
            <w:proofErr w:type="spellEnd"/>
            <w:r w:rsidR="00E91309"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M.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3EBDB83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Prezentace a marketing školy- online</w:t>
            </w:r>
          </w:p>
        </w:tc>
      </w:tr>
      <w:tr w:rsidR="00313F8B" w:rsidRPr="00F73F57" w14:paraId="0057B6C9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149584D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lastRenderedPageBreak/>
              <w:t>9. 6. 2020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5CD3C92" w14:textId="6FF0A278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spell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Hunalová,Pátková</w:t>
            </w:r>
            <w:proofErr w:type="spellEnd"/>
            <w:r w:rsidR="00E91309"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M: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D996229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Prezentace a marketing školy- online</w:t>
            </w:r>
          </w:p>
        </w:tc>
      </w:tr>
      <w:tr w:rsidR="00313F8B" w:rsidRPr="00F73F57" w14:paraId="1FE4E652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00BE21C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11.6.2020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2EE22A5" w14:textId="7551DCBB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Pátková</w:t>
            </w:r>
            <w:r w:rsidR="00E91309"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M: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4B3C6F8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Jak efektivně spravovat školní web – online</w:t>
            </w:r>
          </w:p>
        </w:tc>
      </w:tr>
      <w:tr w:rsidR="00313F8B" w:rsidRPr="00F73F57" w14:paraId="6192959F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B64A38B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15.6.2020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EE2D779" w14:textId="6BDCC7A8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spell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Hunalová,Pátková</w:t>
            </w:r>
            <w:proofErr w:type="spellEnd"/>
            <w:r w:rsidR="00E91309"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M.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F711DD6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Vedení lidí k dosahování úspěchu- online</w:t>
            </w:r>
          </w:p>
        </w:tc>
      </w:tr>
      <w:tr w:rsidR="00313F8B" w:rsidRPr="00F73F57" w14:paraId="76007124" w14:textId="77777777" w:rsidTr="009E4F09">
        <w:trPr>
          <w:trHeight w:val="375"/>
          <w:jc w:val="center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F82F0C4" w14:textId="77777777" w:rsidR="00313F8B" w:rsidRPr="00F73F57" w:rsidRDefault="00313F8B" w:rsidP="009E4F09">
            <w:pPr>
              <w:jc w:val="center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16.6.2020</w:t>
            </w:r>
            <w:proofErr w:type="gramEnd"/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D5B80A4" w14:textId="0A19BDCA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Pátková</w:t>
            </w:r>
            <w:r w:rsidR="00E91309"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M.</w:t>
            </w:r>
          </w:p>
        </w:tc>
        <w:tc>
          <w:tcPr>
            <w:tcW w:w="4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A6313EE" w14:textId="77777777" w:rsidR="00313F8B" w:rsidRPr="00F73F57" w:rsidRDefault="00313F8B" w:rsidP="009E4F09">
            <w:pP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Novela zákona o </w:t>
            </w:r>
            <w:proofErr w:type="spell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ped</w:t>
            </w:r>
            <w:proofErr w:type="spell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. </w:t>
            </w:r>
            <w:proofErr w:type="gramStart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pracovnících</w:t>
            </w:r>
            <w:proofErr w:type="gramEnd"/>
            <w:r w:rsidRPr="00F73F57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- online</w:t>
            </w:r>
          </w:p>
        </w:tc>
      </w:tr>
    </w:tbl>
    <w:p w14:paraId="43BC34A8" w14:textId="77777777" w:rsidR="00D92675" w:rsidRPr="00F73F57" w:rsidRDefault="00D92675" w:rsidP="00D92675">
      <w:pPr>
        <w:jc w:val="both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500230F8" w14:textId="77777777" w:rsidR="00D92675" w:rsidRPr="00F73F57" w:rsidRDefault="00D92675" w:rsidP="00D92675">
      <w:pPr>
        <w:jc w:val="both"/>
        <w:rPr>
          <w:rFonts w:cstheme="minorHAnsi"/>
          <w:b w:val="0"/>
          <w:i/>
          <w:color w:val="061F57" w:themeColor="text2" w:themeShade="BF"/>
          <w:sz w:val="24"/>
          <w:szCs w:val="24"/>
        </w:rPr>
      </w:pPr>
    </w:p>
    <w:p w14:paraId="29F2D7BC" w14:textId="77777777" w:rsidR="00D92675" w:rsidRPr="00F73F57" w:rsidRDefault="00D92675" w:rsidP="00B8721F">
      <w:p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644AFD9E" w14:textId="6C79EFA3" w:rsidR="00D92675" w:rsidRPr="00F73F57" w:rsidRDefault="00316526" w:rsidP="00B8721F">
      <w:p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</w:t>
      </w:r>
      <w:r w:rsidR="00D92675" w:rsidRPr="00F73F57">
        <w:rPr>
          <w:rFonts w:cstheme="minorHAnsi"/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79694D4C" wp14:editId="2C925012">
            <wp:extent cx="3204000" cy="1803600"/>
            <wp:effectExtent l="0" t="0" r="0" b="6350"/>
            <wp:docPr id="51" name="Obrázek 51" descr="C:\Users\Ucitel\OneDrive - ZS\fota\fotky výročka\kurz zdravotní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itel\OneDrive - ZS\fota\fotky výročka\kurz zdravotníka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</w:t>
      </w:r>
      <w:r w:rsidR="008F55FD" w:rsidRPr="00F73F57">
        <w:rPr>
          <w:rFonts w:ascii="Times New Roman" w:eastAsia="Times New Roman" w:hAnsi="Times New Roman" w:cs="Times New Roman"/>
          <w:snapToGrid w:val="0"/>
          <w:color w:val="061F57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F55FD" w:rsidRPr="00F73F57">
        <w:rPr>
          <w:rFonts w:cstheme="minorHAnsi"/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0A8DBDF1" wp14:editId="7BB6BD8A">
            <wp:extent cx="2433600" cy="1825200"/>
            <wp:effectExtent l="0" t="0" r="5080" b="3810"/>
            <wp:docPr id="65" name="Obrázek 65" descr="d:\!Dokumenty\Desktop\IMG_20200429_11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Dokumenty\Desktop\IMG_20200429_113446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                   </w:t>
      </w:r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Kurz zdravotníka zotavovacích </w:t>
      </w: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akcí</w:t>
      </w:r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                     školení</w:t>
      </w:r>
      <w:proofErr w:type="gramEnd"/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v MS </w:t>
      </w:r>
      <w:proofErr w:type="spellStart"/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t>Teams</w:t>
      </w:r>
      <w:proofErr w:type="spell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</w:p>
    <w:p w14:paraId="2BF08AB0" w14:textId="62FC964A" w:rsidR="00D92675" w:rsidRPr="00F73F57" w:rsidRDefault="00830417" w:rsidP="00B8721F">
      <w:p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Na měsíc duben bylo plánováno školení celého pedagogického sboru v ICT. Přesunuto bylo na listopad 2020.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472A4C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V měsíci květnu byli pedagogové druhého stupně všichni během dvou seminářů proškoleni v práci s aplikací MS </w:t>
      </w:r>
      <w:proofErr w:type="spellStart"/>
      <w:r w:rsidR="00472A4C" w:rsidRPr="00F73F57">
        <w:rPr>
          <w:rFonts w:cstheme="minorHAnsi"/>
          <w:b w:val="0"/>
          <w:color w:val="061F57" w:themeColor="text2" w:themeShade="BF"/>
          <w:sz w:val="24"/>
          <w:szCs w:val="24"/>
        </w:rPr>
        <w:t>Teams</w:t>
      </w:r>
      <w:proofErr w:type="spellEnd"/>
      <w:r w:rsidR="00472A4C" w:rsidRPr="00F73F57">
        <w:rPr>
          <w:rFonts w:cstheme="minorHAnsi"/>
          <w:b w:val="0"/>
          <w:color w:val="061F57" w:themeColor="text2" w:themeShade="BF"/>
          <w:sz w:val="24"/>
          <w:szCs w:val="24"/>
        </w:rPr>
        <w:t>.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</w:p>
    <w:p w14:paraId="7FD5FBDC" w14:textId="77777777" w:rsidR="00472A4C" w:rsidRPr="00F73F57" w:rsidRDefault="00472A4C" w:rsidP="00B8721F">
      <w:p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320C6E17" w14:textId="7600D00A" w:rsidR="00B8721F" w:rsidRPr="00F73F57" w:rsidRDefault="00B8721F" w:rsidP="00B8721F">
      <w:pPr>
        <w:spacing w:line="240" w:lineRule="auto"/>
        <w:rPr>
          <w:rFonts w:cstheme="minorHAnsi"/>
          <w:color w:val="061F57" w:themeColor="text2" w:themeShade="BF"/>
          <w:sz w:val="24"/>
          <w:szCs w:val="24"/>
        </w:rPr>
      </w:pPr>
      <w:r w:rsidRPr="00F73F57">
        <w:rPr>
          <w:rFonts w:cstheme="minorHAnsi"/>
          <w:color w:val="061F57" w:themeColor="text2" w:themeShade="BF"/>
          <w:sz w:val="24"/>
          <w:szCs w:val="24"/>
        </w:rPr>
        <w:t>h) aktivity a prezentace školy na veřejnosti</w:t>
      </w:r>
    </w:p>
    <w:p w14:paraId="56DC0E24" w14:textId="2AC6CE2A" w:rsidR="00316526" w:rsidRPr="00F73F57" w:rsidRDefault="004A3AC0" w:rsidP="00316526">
      <w:pPr>
        <w:pStyle w:val="Odstavecseseznamem"/>
        <w:numPr>
          <w:ilvl w:val="0"/>
          <w:numId w:val="34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aktualizace školních webových stránek – práce na změnách</w:t>
      </w:r>
      <w:r w:rsidR="000929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</w:p>
    <w:p w14:paraId="4E9B7BB2" w14:textId="77777777" w:rsidR="001E4256" w:rsidRPr="00F73F57" w:rsidRDefault="004A3AC0" w:rsidP="001E4256">
      <w:pPr>
        <w:pStyle w:val="Odstavecseseznamem"/>
        <w:numPr>
          <w:ilvl w:val="0"/>
          <w:numId w:val="34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0929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pravidelné měsíční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příspěvky do městského zpravodaje</w:t>
      </w:r>
    </w:p>
    <w:p w14:paraId="1EE7661B" w14:textId="0F5F7D44" w:rsidR="00316526" w:rsidRPr="00F73F57" w:rsidRDefault="004A3AC0" w:rsidP="001E4256">
      <w:pPr>
        <w:pStyle w:val="Odstavecseseznamem"/>
        <w:numPr>
          <w:ilvl w:val="0"/>
          <w:numId w:val="34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dny otevřených dveří</w:t>
      </w:r>
      <w:r w:rsidR="001E425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naplánovány byly:</w:t>
      </w:r>
      <w:r w:rsidR="00693A6E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1E425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7. 10., 5. 11., 22. 1., 5. 3., 24. 4., </w:t>
      </w:r>
      <w:r w:rsidR="001E4256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přičemž poslední DOD se z důvodu karantény neuskutečnil. Během roku </w:t>
      </w:r>
      <w:r w:rsidR="00693A6E" w:rsidRPr="00F73F57">
        <w:rPr>
          <w:rFonts w:cstheme="minorHAnsi"/>
          <w:b w:val="0"/>
          <w:color w:val="061F57" w:themeColor="text2" w:themeShade="BF"/>
          <w:sz w:val="24"/>
          <w:szCs w:val="24"/>
        </w:rPr>
        <w:t>je</w:t>
      </w:r>
      <w:r w:rsidR="001E425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rodičům </w:t>
      </w:r>
      <w:r w:rsidR="00113FF9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žáků </w:t>
      </w:r>
      <w:r w:rsidR="00113FF9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1. stupně nabízena </w:t>
      </w:r>
      <w:r w:rsidR="001E4256" w:rsidRPr="00F73F57">
        <w:rPr>
          <w:rFonts w:cstheme="minorHAnsi"/>
          <w:b w:val="0"/>
          <w:color w:val="061F57" w:themeColor="text2" w:themeShade="BF"/>
          <w:sz w:val="24"/>
          <w:szCs w:val="24"/>
        </w:rPr>
        <w:t>možnost vidět své dítě při výuce kdykoliv v náhradním termínu, po domluvě s třídním učitelem. Tuto možnost rodiče v případě potřeby využívají. Stejně tak i oddělení předškoláků vysokomýtských MŠ.</w:t>
      </w:r>
    </w:p>
    <w:p w14:paraId="444C8549" w14:textId="7BAD15D7" w:rsidR="00316526" w:rsidRPr="00F73F57" w:rsidRDefault="00660030" w:rsidP="00316526">
      <w:pPr>
        <w:pStyle w:val="Odstavecseseznamem"/>
        <w:numPr>
          <w:ilvl w:val="0"/>
          <w:numId w:val="34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předvánoční setkání s</w:t>
      </w:r>
      <w:r w:rsidR="00316526" w:rsidRPr="00F73F57">
        <w:rPr>
          <w:rFonts w:cstheme="minorHAnsi"/>
          <w:b w:val="0"/>
          <w:color w:val="061F57" w:themeColor="text2" w:themeShade="BF"/>
          <w:sz w:val="24"/>
          <w:szCs w:val="24"/>
        </w:rPr>
        <w:t> 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předškoláky</w:t>
      </w:r>
    </w:p>
    <w:p w14:paraId="585ABA0B" w14:textId="39E83111" w:rsidR="00316526" w:rsidRPr="00F73F57" w:rsidRDefault="00660030" w:rsidP="00316526">
      <w:pPr>
        <w:pStyle w:val="Odstavecseseznamem"/>
        <w:numPr>
          <w:ilvl w:val="0"/>
          <w:numId w:val="34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propagace školy v</w:t>
      </w:r>
      <w:r w:rsidR="00316526" w:rsidRPr="00F73F57">
        <w:rPr>
          <w:rFonts w:cstheme="minorHAnsi"/>
          <w:b w:val="0"/>
          <w:color w:val="061F57" w:themeColor="text2" w:themeShade="BF"/>
          <w:sz w:val="24"/>
          <w:szCs w:val="24"/>
        </w:rPr>
        <w:t> 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MŠ</w:t>
      </w:r>
    </w:p>
    <w:p w14:paraId="50AF583C" w14:textId="77777777" w:rsidR="00316526" w:rsidRPr="00F73F57" w:rsidRDefault="0082715D" w:rsidP="00316526">
      <w:pPr>
        <w:pStyle w:val="Odstavecseseznamem"/>
        <w:numPr>
          <w:ilvl w:val="0"/>
          <w:numId w:val="34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sportovní dny pro MŠ</w:t>
      </w:r>
    </w:p>
    <w:p w14:paraId="74F44B0C" w14:textId="77777777" w:rsidR="00316526" w:rsidRPr="00F73F57" w:rsidRDefault="0082715D" w:rsidP="00316526">
      <w:pPr>
        <w:pStyle w:val="Odstavecseseznamem"/>
        <w:numPr>
          <w:ilvl w:val="0"/>
          <w:numId w:val="34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škola nanečisto</w:t>
      </w:r>
    </w:p>
    <w:p w14:paraId="4E3A5F57" w14:textId="77777777" w:rsidR="00316526" w:rsidRPr="00F73F57" w:rsidRDefault="0082715D" w:rsidP="00316526">
      <w:pPr>
        <w:pStyle w:val="Odstavecseseznamem"/>
        <w:numPr>
          <w:ilvl w:val="0"/>
          <w:numId w:val="34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předvánoční výtvarné dílny pro rodiče a děti</w:t>
      </w:r>
    </w:p>
    <w:p w14:paraId="59A60DBC" w14:textId="77777777" w:rsidR="000929D6" w:rsidRPr="00F73F57" w:rsidRDefault="000929D6" w:rsidP="000929D6">
      <w:pPr>
        <w:pStyle w:val="Odstavecseseznamem"/>
        <w:numPr>
          <w:ilvl w:val="0"/>
          <w:numId w:val="34"/>
        </w:numPr>
        <w:jc w:val="both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iCs/>
          <w:color w:val="061F57" w:themeColor="text2" w:themeShade="BF"/>
          <w:sz w:val="24"/>
          <w:szCs w:val="24"/>
        </w:rPr>
        <w:t>Karneval (19. 1. 2020) – „Rumcajs, Manka a Cipísek“</w:t>
      </w:r>
    </w:p>
    <w:p w14:paraId="203A48FF" w14:textId="3DB7C810" w:rsidR="00506E0B" w:rsidRPr="00F73F57" w:rsidRDefault="0082715D" w:rsidP="008F55FD">
      <w:pPr>
        <w:pStyle w:val="Odstavecseseznamem"/>
        <w:numPr>
          <w:ilvl w:val="0"/>
          <w:numId w:val="34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putování za Zimní královnou</w:t>
      </w:r>
      <w:r w:rsidR="000929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sobotní akce pro děti a rodiče</w:t>
      </w:r>
      <w:r w:rsidR="001E425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spojená s přípravou krmení pro ptáčky, sbírání indicií pro rozšifrování jména Zimní královny – účast předčila očekávání</w:t>
      </w:r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lastRenderedPageBreak/>
        <w:t xml:space="preserve">                                             </w:t>
      </w:r>
      <w:r w:rsidR="008F55FD" w:rsidRPr="00F73F57">
        <w:rPr>
          <w:rFonts w:ascii="Times New Roman" w:eastAsia="Times New Roman" w:hAnsi="Times New Roman" w:cs="Times New Roman"/>
          <w:snapToGrid w:val="0"/>
          <w:color w:val="061F57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F55FD" w:rsidRPr="00F73F57">
        <w:rPr>
          <w:rFonts w:cstheme="minorHAnsi"/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67B883A3" wp14:editId="6E70FE72">
            <wp:extent cx="2404800" cy="1803600"/>
            <wp:effectExtent l="0" t="0" r="0" b="6350"/>
            <wp:docPr id="44" name="Obrázek 44" descr="d:\!Dokumenty\Desktop\IMG_20200111_10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Dokumenty\Desktop\IMG_20200111_10261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</w:p>
    <w:p w14:paraId="286D5232" w14:textId="77777777" w:rsidR="00830417" w:rsidRPr="00F73F57" w:rsidRDefault="006E70F6" w:rsidP="008F55FD">
      <w:pPr>
        <w:pStyle w:val="Odstavecseseznamem"/>
        <w:numPr>
          <w:ilvl w:val="0"/>
          <w:numId w:val="34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vystoupení Hudebního semináře</w:t>
      </w:r>
      <w:r w:rsidR="00506E0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-  hudební seminář před vánoci absolvoval </w:t>
      </w:r>
      <w:r w:rsidR="00830417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tato </w:t>
      </w:r>
      <w:r w:rsidR="00506E0B" w:rsidRPr="00F73F57">
        <w:rPr>
          <w:rFonts w:cstheme="minorHAnsi"/>
          <w:b w:val="0"/>
          <w:color w:val="061F57" w:themeColor="text2" w:themeShade="BF"/>
          <w:sz w:val="24"/>
          <w:szCs w:val="24"/>
        </w:rPr>
        <w:t>vystoupení</w:t>
      </w:r>
      <w:r w:rsidR="00830417" w:rsidRPr="00F73F57">
        <w:rPr>
          <w:rFonts w:cstheme="minorHAnsi"/>
          <w:b w:val="0"/>
          <w:color w:val="061F57" w:themeColor="text2" w:themeShade="BF"/>
          <w:sz w:val="24"/>
          <w:szCs w:val="24"/>
        </w:rPr>
        <w:t>:</w:t>
      </w:r>
      <w:r w:rsidR="00506E0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</w:p>
    <w:p w14:paraId="29222FFA" w14:textId="4A32B158" w:rsidR="00830417" w:rsidRPr="00F73F57" w:rsidRDefault="00830417" w:rsidP="00830417">
      <w:pPr>
        <w:pStyle w:val="Odstavecseseznamem"/>
        <w:numPr>
          <w:ilvl w:val="0"/>
          <w:numId w:val="39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3. 12. seniorům naší školy</w:t>
      </w:r>
      <w:r w:rsidR="00506E0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</w:p>
    <w:p w14:paraId="0C5BAD24" w14:textId="6A7E3828" w:rsidR="00830417" w:rsidRPr="00F73F57" w:rsidRDefault="00830417" w:rsidP="00830417">
      <w:pPr>
        <w:pStyle w:val="Odstavecseseznamem"/>
        <w:numPr>
          <w:ilvl w:val="0"/>
          <w:numId w:val="39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10. 12. v Naději Vysoké Mýto</w:t>
      </w:r>
      <w:r w:rsidR="00506E0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</w:p>
    <w:p w14:paraId="16EFDB23" w14:textId="037806FC" w:rsidR="00830417" w:rsidRPr="00F73F57" w:rsidRDefault="00506E0B" w:rsidP="00830417">
      <w:pPr>
        <w:pStyle w:val="Odstavecseseznamem"/>
        <w:numPr>
          <w:ilvl w:val="0"/>
          <w:numId w:val="39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11. 12. vánoční koncert </w:t>
      </w:r>
      <w:r w:rsidR="00A3699F" w:rsidRPr="00F73F57">
        <w:rPr>
          <w:rFonts w:cstheme="minorHAnsi"/>
          <w:b w:val="0"/>
          <w:color w:val="061F57" w:themeColor="text2" w:themeShade="BF"/>
          <w:sz w:val="24"/>
          <w:szCs w:val="24"/>
        </w:rPr>
        <w:t>ve</w:t>
      </w:r>
      <w:r w:rsidR="00830417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škole spojený s nadací Via – spojený s jarmarkem - </w:t>
      </w:r>
    </w:p>
    <w:p w14:paraId="1AD6D4D0" w14:textId="15318C66" w:rsidR="00830417" w:rsidRPr="00F73F57" w:rsidRDefault="00830417" w:rsidP="00830417">
      <w:pPr>
        <w:pStyle w:val="Odstavecseseznamem"/>
        <w:numPr>
          <w:ilvl w:val="0"/>
          <w:numId w:val="39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18. 12. v LDN Vysoké Mýto </w:t>
      </w:r>
      <w:r w:rsidR="00506E0B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</w:p>
    <w:p w14:paraId="2B7C49C5" w14:textId="0EDEA6E2" w:rsidR="00316526" w:rsidRPr="00F73F57" w:rsidRDefault="00506E0B" w:rsidP="00830417">
      <w:pPr>
        <w:pStyle w:val="Odstavecseseznamem"/>
        <w:numPr>
          <w:ilvl w:val="0"/>
          <w:numId w:val="39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20. 12. závěrečné vystoupen</w:t>
      </w:r>
      <w:r w:rsidR="00830417" w:rsidRPr="00F73F57">
        <w:rPr>
          <w:rFonts w:cstheme="minorHAnsi"/>
          <w:b w:val="0"/>
          <w:color w:val="061F57" w:themeColor="text2" w:themeShade="BF"/>
          <w:sz w:val="24"/>
          <w:szCs w:val="24"/>
        </w:rPr>
        <w:t>í pro školu v kostele sv. Vavřince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t>- výtěžek věnován obyvatelům azyl</w:t>
      </w:r>
      <w:r w:rsidR="00830417" w:rsidRPr="00F73F57">
        <w:rPr>
          <w:rFonts w:cstheme="minorHAnsi"/>
          <w:b w:val="0"/>
          <w:color w:val="061F57" w:themeColor="text2" w:themeShade="BF"/>
          <w:sz w:val="24"/>
          <w:szCs w:val="24"/>
        </w:rPr>
        <w:t>ového domu ve Vysokém Mýtě</w:t>
      </w:r>
      <w:r w:rsidR="008F55FD"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3E540EB8" wp14:editId="6CD816EF">
            <wp:extent cx="2433600" cy="1825200"/>
            <wp:effectExtent l="0" t="0" r="5080" b="3810"/>
            <wp:docPr id="64" name="Obrázek 64" descr="d:\!Dokumenty\Desktop\IMG_20191123_2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Dokumenty\Desktop\IMG_20191123_200845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</w:t>
      </w:r>
      <w:r w:rsidR="008F55FD" w:rsidRPr="00F73F57">
        <w:rPr>
          <w:noProof/>
          <w:color w:val="061F57" w:themeColor="text2" w:themeShade="BF"/>
          <w:lang w:eastAsia="cs-CZ"/>
        </w:rPr>
        <w:drawing>
          <wp:inline distT="0" distB="0" distL="0" distR="0" wp14:anchorId="1C30C566" wp14:editId="161188BD">
            <wp:extent cx="2440800" cy="1832400"/>
            <wp:effectExtent l="0" t="0" r="0" b="0"/>
            <wp:docPr id="49" name="Obrázek 49" descr="C:\Users\Ucitel\OneDrive - ZS\fota\fotky výročka\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\OneDrive - ZS\fota\fotky výročka\HS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           vánoční </w:t>
      </w:r>
      <w:proofErr w:type="gramStart"/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t>jarmark                                                vystoupení</w:t>
      </w:r>
      <w:proofErr w:type="gramEnd"/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HS pro seniory</w:t>
      </w:r>
      <w:r w:rsidR="008F55FD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</w:p>
    <w:p w14:paraId="0EB4DCE2" w14:textId="77777777" w:rsidR="00830417" w:rsidRPr="00F73F57" w:rsidRDefault="00D92675" w:rsidP="00D92675">
      <w:pPr>
        <w:pStyle w:val="Odstavecseseznamem"/>
        <w:numPr>
          <w:ilvl w:val="0"/>
          <w:numId w:val="29"/>
        </w:numPr>
        <w:jc w:val="both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besídky pro rodiče</w:t>
      </w:r>
    </w:p>
    <w:p w14:paraId="1FD009EE" w14:textId="1C6D7804" w:rsidR="00D92675" w:rsidRPr="00F73F57" w:rsidRDefault="00830417" w:rsidP="00D92675">
      <w:pPr>
        <w:pStyle w:val="Odstavecseseznamem"/>
        <w:numPr>
          <w:ilvl w:val="0"/>
          <w:numId w:val="29"/>
        </w:numPr>
        <w:jc w:val="both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sbírkové akce</w:t>
      </w:r>
      <w:r w:rsidR="00D92675" w:rsidRPr="00F73F57">
        <w:rPr>
          <w:b w:val="0"/>
          <w:bCs/>
          <w:color w:val="061F57" w:themeColor="text2" w:themeShade="BF"/>
          <w:sz w:val="24"/>
          <w:szCs w:val="24"/>
        </w:rPr>
        <w:t xml:space="preserve">                                     </w:t>
      </w:r>
    </w:p>
    <w:p w14:paraId="0B19B79F" w14:textId="77777777" w:rsidR="00D92675" w:rsidRPr="00F73F57" w:rsidRDefault="00D92675" w:rsidP="00D92675">
      <w:pPr>
        <w:pStyle w:val="Odstavecseseznamem"/>
        <w:numPr>
          <w:ilvl w:val="0"/>
          <w:numId w:val="29"/>
        </w:numPr>
        <w:jc w:val="both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akce a ukázkové hodiny jednotlivých tříd pro rodiče</w:t>
      </w:r>
    </w:p>
    <w:p w14:paraId="0699AB75" w14:textId="77777777" w:rsidR="003D184F" w:rsidRPr="00F73F57" w:rsidRDefault="00D92675" w:rsidP="003D184F">
      <w:pPr>
        <w:pStyle w:val="Odstavecseseznamem"/>
        <w:numPr>
          <w:ilvl w:val="0"/>
          <w:numId w:val="29"/>
        </w:numPr>
        <w:jc w:val="both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beseda pro rodiče s odborníkem – téma </w:t>
      </w:r>
      <w:proofErr w:type="spellStart"/>
      <w:r w:rsidRPr="00F73F57">
        <w:rPr>
          <w:b w:val="0"/>
          <w:bCs/>
          <w:color w:val="061F57" w:themeColor="text2" w:themeShade="BF"/>
          <w:sz w:val="24"/>
          <w:szCs w:val="24"/>
        </w:rPr>
        <w:t>kyberšikana</w:t>
      </w:r>
      <w:proofErr w:type="spellEnd"/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(25. 11. 2019)</w:t>
      </w:r>
    </w:p>
    <w:p w14:paraId="73E5C1EE" w14:textId="5650023B" w:rsidR="003D184F" w:rsidRPr="00F73F57" w:rsidRDefault="003D184F" w:rsidP="003D184F">
      <w:pPr>
        <w:pStyle w:val="Odstavecseseznamem"/>
        <w:numPr>
          <w:ilvl w:val="0"/>
          <w:numId w:val="29"/>
        </w:numPr>
        <w:jc w:val="both"/>
        <w:rPr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volejbalový turnaj pro přátele školy a veřejnost – první prázdninový víkend</w:t>
      </w:r>
    </w:p>
    <w:p w14:paraId="2F6E00C0" w14:textId="490A866B" w:rsidR="0070702B" w:rsidRPr="00F73F57" w:rsidRDefault="0070702B" w:rsidP="003D184F">
      <w:pPr>
        <w:ind w:right="-108"/>
        <w:jc w:val="both"/>
        <w:rPr>
          <w:rFonts w:cstheme="minorHAnsi"/>
          <w:b w:val="0"/>
          <w:i/>
          <w:color w:val="061F57" w:themeColor="text2" w:themeShade="BF"/>
          <w:sz w:val="24"/>
          <w:szCs w:val="24"/>
          <w:u w:val="single"/>
        </w:rPr>
      </w:pPr>
    </w:p>
    <w:p w14:paraId="1BBE26AF" w14:textId="199333D0" w:rsidR="007F088A" w:rsidRPr="00F73F57" w:rsidRDefault="003D184F" w:rsidP="003D184F">
      <w:pPr>
        <w:spacing w:after="200"/>
        <w:rPr>
          <w:rFonts w:cstheme="minorHAnsi"/>
          <w:color w:val="061F57" w:themeColor="text2" w:themeShade="BF"/>
          <w:sz w:val="24"/>
          <w:szCs w:val="24"/>
        </w:rPr>
      </w:pPr>
      <w:r w:rsidRPr="00F73F57">
        <w:rPr>
          <w:rFonts w:cstheme="minorHAnsi"/>
          <w:color w:val="061F57" w:themeColor="text2" w:themeShade="BF"/>
          <w:sz w:val="24"/>
          <w:szCs w:val="24"/>
        </w:rPr>
        <w:t xml:space="preserve">i) </w:t>
      </w:r>
      <w:r w:rsidR="00BA015B" w:rsidRPr="00F73F57">
        <w:rPr>
          <w:rFonts w:cstheme="minorHAnsi"/>
          <w:color w:val="061F57" w:themeColor="text2" w:themeShade="BF"/>
          <w:sz w:val="24"/>
          <w:szCs w:val="24"/>
        </w:rPr>
        <w:t>výsledky inspekční činnosti</w:t>
      </w:r>
      <w:r w:rsidRPr="00F73F57">
        <w:rPr>
          <w:rFonts w:cstheme="minorHAnsi"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Ve školním roce 2019/2020 neprobíhalo ve škole žádné šetření ČŠI.</w:t>
      </w:r>
      <w:r w:rsidRPr="00F73F57">
        <w:rPr>
          <w:rFonts w:cstheme="minorHAnsi"/>
          <w:color w:val="061F57" w:themeColor="text2" w:themeShade="BF"/>
          <w:sz w:val="24"/>
          <w:szCs w:val="24"/>
        </w:rPr>
        <w:t xml:space="preserve"> </w:t>
      </w:r>
      <w:r w:rsidRPr="00F73F57">
        <w:rPr>
          <w:rFonts w:cstheme="minorHAnsi"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Škola byla dotazována telefonicky v období distanční výuky na podmínky a průběh tohoto způsobu vzdělávání.</w:t>
      </w:r>
    </w:p>
    <w:p w14:paraId="6B560E05" w14:textId="30E032CC" w:rsidR="003D184F" w:rsidRPr="00F73F57" w:rsidRDefault="00C17345" w:rsidP="003D184F">
      <w:pPr>
        <w:autoSpaceDE w:val="0"/>
        <w:autoSpaceDN w:val="0"/>
        <w:adjustRightInd w:val="0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lastRenderedPageBreak/>
        <w:br/>
      </w:r>
      <w:r w:rsidR="003D184F" w:rsidRPr="00F73F57">
        <w:rPr>
          <w:rFonts w:cstheme="minorHAnsi"/>
          <w:b w:val="0"/>
          <w:color w:val="061F57" w:themeColor="text2" w:themeShade="BF"/>
          <w:sz w:val="24"/>
          <w:szCs w:val="24"/>
        </w:rPr>
        <w:t>Během roku vedení školy vyplňovalo různé dotazníky:</w:t>
      </w:r>
      <w:r w:rsidR="007F088A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</w:p>
    <w:p w14:paraId="3A632122" w14:textId="77777777" w:rsidR="003D184F" w:rsidRPr="00F73F57" w:rsidRDefault="003D184F" w:rsidP="003D184F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Dotazníky k projektu „Strategie a plánování“</w:t>
      </w:r>
    </w:p>
    <w:p w14:paraId="26DE21A2" w14:textId="77777777" w:rsidR="003D184F" w:rsidRPr="00F73F57" w:rsidRDefault="003D184F" w:rsidP="003D184F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Dotazníky různých institucí a studentů</w:t>
      </w:r>
      <w:r w:rsidRPr="00F73F57">
        <w:rPr>
          <w:color w:val="061F57" w:themeColor="text2" w:themeShade="BF"/>
          <w:sz w:val="24"/>
          <w:szCs w:val="24"/>
        </w:rPr>
        <w:br/>
      </w:r>
    </w:p>
    <w:p w14:paraId="05F887A0" w14:textId="74A29ED3" w:rsidR="003D184F" w:rsidRPr="00F73F57" w:rsidRDefault="003D184F" w:rsidP="003D184F">
      <w:pPr>
        <w:autoSpaceDE w:val="0"/>
        <w:autoSpaceDN w:val="0"/>
        <w:adjustRightInd w:val="0"/>
        <w:spacing w:line="240" w:lineRule="auto"/>
        <w:rPr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color w:val="061F57" w:themeColor="text2" w:themeShade="BF"/>
          <w:sz w:val="24"/>
          <w:szCs w:val="24"/>
        </w:rPr>
        <w:t>j) hospodaření školy</w:t>
      </w:r>
      <w:r w:rsidRPr="00F73F57">
        <w:rPr>
          <w:rFonts w:cstheme="minorHAnsi"/>
          <w:color w:val="061F57" w:themeColor="text2" w:themeShade="BF"/>
          <w:sz w:val="24"/>
          <w:szCs w:val="24"/>
        </w:rPr>
        <w:br/>
      </w:r>
      <w:r w:rsidR="00374772" w:rsidRPr="00F73F57">
        <w:rPr>
          <w:b w:val="0"/>
          <w:color w:val="061F57" w:themeColor="text2" w:themeShade="BF"/>
          <w:sz w:val="24"/>
          <w:szCs w:val="24"/>
        </w:rPr>
        <w:t xml:space="preserve">           </w:t>
      </w:r>
      <w:r w:rsidRPr="00F73F57">
        <w:rPr>
          <w:b w:val="0"/>
          <w:color w:val="061F57" w:themeColor="text2" w:themeShade="BF"/>
          <w:sz w:val="24"/>
          <w:szCs w:val="24"/>
        </w:rPr>
        <w:t>Hospodaření školy je v souladu se všemi předpisy, které ekonomickou činnost školy upravují. Pravidelně probíhá ve škole finanční audit, který pro</w:t>
      </w:r>
      <w:r w:rsidR="00830417" w:rsidRPr="00F73F57">
        <w:rPr>
          <w:b w:val="0"/>
          <w:color w:val="061F57" w:themeColor="text2" w:themeShade="BF"/>
          <w:sz w:val="24"/>
          <w:szCs w:val="24"/>
        </w:rPr>
        <w:t>vádí auditorka městského úřadu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. </w:t>
      </w:r>
      <w:r w:rsidRPr="00F73F57">
        <w:rPr>
          <w:b w:val="0"/>
          <w:color w:val="061F57" w:themeColor="text2" w:themeShade="BF"/>
          <w:sz w:val="24"/>
          <w:szCs w:val="24"/>
        </w:rPr>
        <w:br/>
        <w:t xml:space="preserve">Všechny prostředky zřizovatele </w:t>
      </w:r>
      <w:r w:rsidR="00BD6861" w:rsidRPr="00F73F57">
        <w:rPr>
          <w:b w:val="0"/>
          <w:color w:val="061F57" w:themeColor="text2" w:themeShade="BF"/>
          <w:sz w:val="24"/>
          <w:szCs w:val="24"/>
        </w:rPr>
        <w:t>jsou vynakládány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účelně. </w:t>
      </w:r>
      <w:r w:rsidR="00830417" w:rsidRPr="00F73F57">
        <w:rPr>
          <w:b w:val="0"/>
          <w:color w:val="061F57" w:themeColor="text2" w:themeShade="BF"/>
          <w:sz w:val="24"/>
          <w:szCs w:val="24"/>
        </w:rPr>
        <w:br/>
      </w:r>
      <w:r w:rsidR="00BD6861" w:rsidRPr="00F73F57">
        <w:rPr>
          <w:b w:val="0"/>
          <w:color w:val="061F57" w:themeColor="text2" w:themeShade="BF"/>
          <w:sz w:val="24"/>
          <w:szCs w:val="24"/>
        </w:rPr>
        <w:br/>
      </w:r>
      <w:r w:rsidRPr="00F73F57">
        <w:rPr>
          <w:b w:val="0"/>
          <w:color w:val="061F57" w:themeColor="text2" w:themeShade="BF"/>
          <w:sz w:val="24"/>
          <w:szCs w:val="24"/>
        </w:rPr>
        <w:t xml:space="preserve">Mnohé práce probíhaly již během jarních prázdnin a doby, kdy byla škola z důvodu karantény uzavřena. Jednalo se o obklady chodby v přízemí staré budovy prvního stupně, které </w:t>
      </w:r>
      <w:proofErr w:type="gramStart"/>
      <w:r w:rsidRPr="00F73F57">
        <w:rPr>
          <w:b w:val="0"/>
          <w:color w:val="061F57" w:themeColor="text2" w:themeShade="BF"/>
          <w:sz w:val="24"/>
          <w:szCs w:val="24"/>
        </w:rPr>
        <w:t>mají</w:t>
      </w:r>
      <w:proofErr w:type="gramEnd"/>
      <w:r w:rsidRPr="00F73F57">
        <w:rPr>
          <w:b w:val="0"/>
          <w:color w:val="061F57" w:themeColor="text2" w:themeShade="BF"/>
          <w:sz w:val="24"/>
          <w:szCs w:val="24"/>
        </w:rPr>
        <w:t xml:space="preserve"> posloužit kromě estetického účelu také sanaci vlhkosti v těchto prostorách.</w:t>
      </w:r>
      <w:r w:rsidRPr="00F73F57">
        <w:rPr>
          <w:b w:val="0"/>
          <w:color w:val="061F57" w:themeColor="text2" w:themeShade="BF"/>
          <w:sz w:val="24"/>
          <w:szCs w:val="24"/>
        </w:rPr>
        <w:br/>
      </w:r>
      <w:proofErr w:type="gramStart"/>
      <w:r w:rsidRPr="00F73F57">
        <w:rPr>
          <w:b w:val="0"/>
          <w:color w:val="061F57" w:themeColor="text2" w:themeShade="BF"/>
          <w:sz w:val="24"/>
          <w:szCs w:val="24"/>
        </w:rPr>
        <w:t>Následovala</w:t>
      </w:r>
      <w:proofErr w:type="gramEnd"/>
      <w:r w:rsidRPr="00F73F57">
        <w:rPr>
          <w:b w:val="0"/>
          <w:color w:val="061F57" w:themeColor="text2" w:themeShade="BF"/>
          <w:sz w:val="24"/>
          <w:szCs w:val="24"/>
        </w:rPr>
        <w:t xml:space="preserve"> celková rekonstrukce sprch a toalet u tělocvičny prvního stupně. I zde probíhala sanace vlhkosti injektáží v nářaďovně. Nové prostředí bude sloužit nejen žákům pro výuku tělesné výchovy, ale také veřejnosti, která si tělocvičnu </w:t>
      </w:r>
      <w:proofErr w:type="gramStart"/>
      <w:r w:rsidRPr="00F73F57">
        <w:rPr>
          <w:b w:val="0"/>
          <w:color w:val="061F57" w:themeColor="text2" w:themeShade="BF"/>
          <w:sz w:val="24"/>
          <w:szCs w:val="24"/>
        </w:rPr>
        <w:t>pronajímá</w:t>
      </w:r>
      <w:proofErr w:type="gramEnd"/>
      <w:r w:rsidRPr="00F73F57">
        <w:rPr>
          <w:b w:val="0"/>
          <w:color w:val="061F57" w:themeColor="text2" w:themeShade="BF"/>
          <w:sz w:val="24"/>
          <w:szCs w:val="24"/>
        </w:rPr>
        <w:t>.</w:t>
      </w:r>
      <w:r w:rsidR="00BD6861" w:rsidRPr="00F73F57">
        <w:rPr>
          <w:b w:val="0"/>
          <w:color w:val="061F57" w:themeColor="text2" w:themeShade="BF"/>
          <w:sz w:val="24"/>
          <w:szCs w:val="24"/>
        </w:rPr>
        <w:br/>
        <w:t xml:space="preserve">Na druhém stupni </w:t>
      </w:r>
      <w:proofErr w:type="gramStart"/>
      <w:r w:rsidR="00BD6861" w:rsidRPr="00F73F57">
        <w:rPr>
          <w:b w:val="0"/>
          <w:color w:val="061F57" w:themeColor="text2" w:themeShade="BF"/>
          <w:sz w:val="24"/>
          <w:szCs w:val="24"/>
        </w:rPr>
        <w:t>proběhly</w:t>
      </w:r>
      <w:proofErr w:type="gramEnd"/>
      <w:r w:rsidR="00BD6861" w:rsidRPr="00F73F57">
        <w:rPr>
          <w:b w:val="0"/>
          <w:color w:val="061F57" w:themeColor="text2" w:themeShade="BF"/>
          <w:sz w:val="24"/>
          <w:szCs w:val="24"/>
        </w:rPr>
        <w:t xml:space="preserve"> výměny tabulí s interaktivními dataprojektory ve 2 třídách, na schodiště přibyly výukové polepy, na stěně jedné z chodeb se objevily ručně stříkané mapy – Evropa a ČR.</w:t>
      </w:r>
      <w:r w:rsidR="00BD6861" w:rsidRPr="00F73F57">
        <w:rPr>
          <w:b w:val="0"/>
          <w:color w:val="061F57" w:themeColor="text2" w:themeShade="BF"/>
          <w:sz w:val="24"/>
          <w:szCs w:val="24"/>
        </w:rPr>
        <w:br/>
        <w:t>Do učeben HV a VV byly zakoupeny výukové mapy, z nichž některé se objevují i na chodbách přilehlých k těmto učebnám.</w:t>
      </w:r>
      <w:r w:rsidRPr="00F73F57">
        <w:rPr>
          <w:b w:val="0"/>
          <w:color w:val="061F57" w:themeColor="text2" w:themeShade="BF"/>
          <w:sz w:val="24"/>
          <w:szCs w:val="24"/>
        </w:rPr>
        <w:br/>
        <w:t>Další opravy a úpravy ve škole se týkaly výměny osvětlení v několika třídách.</w:t>
      </w:r>
    </w:p>
    <w:p w14:paraId="6167B1AE" w14:textId="15E60EC7" w:rsidR="00224CF3" w:rsidRPr="00F73F57" w:rsidRDefault="003D184F" w:rsidP="00BD6861">
      <w:pPr>
        <w:autoSpaceDE w:val="0"/>
        <w:autoSpaceDN w:val="0"/>
        <w:adjustRightInd w:val="0"/>
        <w:spacing w:line="240" w:lineRule="auto"/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Každoročně probíhá výmalba učeben a chodeb dle stanovených priorit. </w:t>
      </w:r>
      <w:r w:rsidR="00BD6861" w:rsidRPr="00F73F57">
        <w:rPr>
          <w:b w:val="0"/>
          <w:color w:val="061F57" w:themeColor="text2" w:themeShade="BF"/>
          <w:sz w:val="24"/>
          <w:szCs w:val="24"/>
        </w:rPr>
        <w:br/>
      </w:r>
      <w:r w:rsidRPr="00F73F57">
        <w:rPr>
          <w:b w:val="0"/>
          <w:color w:val="061F57" w:themeColor="text2" w:themeShade="BF"/>
          <w:sz w:val="24"/>
          <w:szCs w:val="24"/>
        </w:rPr>
        <w:t xml:space="preserve">Na </w:t>
      </w:r>
      <w:r w:rsidR="00BD6861" w:rsidRPr="00F73F57">
        <w:rPr>
          <w:b w:val="0"/>
          <w:color w:val="061F57" w:themeColor="text2" w:themeShade="BF"/>
          <w:sz w:val="24"/>
          <w:szCs w:val="24"/>
        </w:rPr>
        <w:t>obou stupních školy byly prováděny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práce na opravách střešních žlabů</w:t>
      </w:r>
      <w:r w:rsidR="00BD6861" w:rsidRPr="00F73F57">
        <w:rPr>
          <w:b w:val="0"/>
          <w:color w:val="061F57" w:themeColor="text2" w:themeShade="BF"/>
          <w:sz w:val="24"/>
          <w:szCs w:val="24"/>
        </w:rPr>
        <w:t xml:space="preserve"> a střešní krytiny</w:t>
      </w:r>
      <w:r w:rsidRPr="00F73F57">
        <w:rPr>
          <w:b w:val="0"/>
          <w:color w:val="061F57" w:themeColor="text2" w:themeShade="BF"/>
          <w:sz w:val="24"/>
          <w:szCs w:val="24"/>
        </w:rPr>
        <w:t>.</w:t>
      </w:r>
      <w:r w:rsidR="00E7573F" w:rsidRPr="00F73F57">
        <w:rPr>
          <w:b w:val="0"/>
          <w:color w:val="061F57" w:themeColor="text2" w:themeShade="BF"/>
          <w:sz w:val="24"/>
          <w:szCs w:val="24"/>
        </w:rPr>
        <w:br/>
        <w:t>Zřizova</w:t>
      </w:r>
      <w:r w:rsidR="00F521B3" w:rsidRPr="00F73F57">
        <w:rPr>
          <w:b w:val="0"/>
          <w:color w:val="061F57" w:themeColor="text2" w:themeShade="BF"/>
          <w:sz w:val="24"/>
          <w:szCs w:val="24"/>
        </w:rPr>
        <w:t>t</w:t>
      </w:r>
      <w:r w:rsidR="00E7573F" w:rsidRPr="00F73F57">
        <w:rPr>
          <w:b w:val="0"/>
          <w:color w:val="061F57" w:themeColor="text2" w:themeShade="BF"/>
          <w:sz w:val="24"/>
          <w:szCs w:val="24"/>
        </w:rPr>
        <w:t xml:space="preserve">el školy </w:t>
      </w:r>
      <w:proofErr w:type="gramStart"/>
      <w:r w:rsidR="00E7573F" w:rsidRPr="00F73F57">
        <w:rPr>
          <w:b w:val="0"/>
          <w:color w:val="061F57" w:themeColor="text2" w:themeShade="BF"/>
          <w:sz w:val="24"/>
          <w:szCs w:val="24"/>
        </w:rPr>
        <w:t>ne</w:t>
      </w:r>
      <w:r w:rsidR="00F521B3" w:rsidRPr="00F73F57">
        <w:rPr>
          <w:b w:val="0"/>
          <w:color w:val="061F57" w:themeColor="text2" w:themeShade="BF"/>
          <w:sz w:val="24"/>
          <w:szCs w:val="24"/>
        </w:rPr>
        <w:t>chal</w:t>
      </w:r>
      <w:proofErr w:type="gramEnd"/>
      <w:r w:rsidR="00F521B3" w:rsidRPr="00F73F57">
        <w:rPr>
          <w:b w:val="0"/>
          <w:color w:val="061F57" w:themeColor="text2" w:themeShade="BF"/>
          <w:sz w:val="24"/>
          <w:szCs w:val="24"/>
        </w:rPr>
        <w:t xml:space="preserve"> opravit ve své režii</w:t>
      </w:r>
      <w:r w:rsidR="00B15FCF" w:rsidRPr="00F73F57">
        <w:rPr>
          <w:b w:val="0"/>
          <w:color w:val="061F57" w:themeColor="text2" w:themeShade="BF"/>
          <w:sz w:val="24"/>
          <w:szCs w:val="24"/>
        </w:rPr>
        <w:t xml:space="preserve"> venkovní hřiště u budovy druhého stupně školy.</w:t>
      </w:r>
      <w:r w:rsidR="00B15FCF" w:rsidRPr="00F73F57">
        <w:rPr>
          <w:b w:val="0"/>
          <w:color w:val="061F57" w:themeColor="text2" w:themeShade="BF"/>
          <w:sz w:val="24"/>
          <w:szCs w:val="24"/>
        </w:rPr>
        <w:br/>
        <w:t xml:space="preserve">V důsledku epidemiologické situace </w:t>
      </w:r>
      <w:r w:rsidR="00F918AE" w:rsidRPr="00F73F57">
        <w:rPr>
          <w:b w:val="0"/>
          <w:color w:val="061F57" w:themeColor="text2" w:themeShade="BF"/>
          <w:sz w:val="24"/>
          <w:szCs w:val="24"/>
        </w:rPr>
        <w:t xml:space="preserve">škola </w:t>
      </w:r>
      <w:proofErr w:type="gramStart"/>
      <w:r w:rsidR="00F918AE" w:rsidRPr="00F73F57">
        <w:rPr>
          <w:b w:val="0"/>
          <w:color w:val="061F57" w:themeColor="text2" w:themeShade="BF"/>
          <w:sz w:val="24"/>
          <w:szCs w:val="24"/>
        </w:rPr>
        <w:t>zakoupila</w:t>
      </w:r>
      <w:proofErr w:type="gramEnd"/>
      <w:r w:rsidR="00F918AE" w:rsidRPr="00F73F57">
        <w:rPr>
          <w:b w:val="0"/>
          <w:color w:val="061F57" w:themeColor="text2" w:themeShade="BF"/>
          <w:sz w:val="24"/>
          <w:szCs w:val="24"/>
        </w:rPr>
        <w:t xml:space="preserve"> stojany na dezinfekci a dezinfekční a úklidové prostředky pro potřeby školy i školní jídelny</w:t>
      </w:r>
      <w:r w:rsidR="000A75C6" w:rsidRPr="00F73F57">
        <w:rPr>
          <w:b w:val="0"/>
          <w:color w:val="061F57" w:themeColor="text2" w:themeShade="BF"/>
          <w:sz w:val="24"/>
          <w:szCs w:val="24"/>
        </w:rPr>
        <w:t xml:space="preserve"> (štíty, roušky, rukavice, </w:t>
      </w:r>
      <w:r w:rsidR="00F14000" w:rsidRPr="00F73F57">
        <w:rPr>
          <w:b w:val="0"/>
          <w:color w:val="061F57" w:themeColor="text2" w:themeShade="BF"/>
          <w:sz w:val="24"/>
          <w:szCs w:val="24"/>
        </w:rPr>
        <w:t>jednorázové ručníky, dezinfekce, jednorázov</w:t>
      </w:r>
      <w:r w:rsidR="0000289F" w:rsidRPr="00F73F57">
        <w:rPr>
          <w:b w:val="0"/>
          <w:color w:val="061F57" w:themeColor="text2" w:themeShade="BF"/>
          <w:sz w:val="24"/>
          <w:szCs w:val="24"/>
        </w:rPr>
        <w:t>é síťky na hlavu</w:t>
      </w:r>
      <w:r w:rsidR="00200E63" w:rsidRPr="00F73F57">
        <w:rPr>
          <w:b w:val="0"/>
          <w:color w:val="061F57" w:themeColor="text2" w:themeShade="BF"/>
          <w:sz w:val="24"/>
          <w:szCs w:val="24"/>
        </w:rPr>
        <w:t>)</w:t>
      </w:r>
      <w:r w:rsidR="00374772" w:rsidRPr="00F73F57">
        <w:rPr>
          <w:b w:val="0"/>
          <w:color w:val="061F57" w:themeColor="text2" w:themeShade="BF"/>
          <w:sz w:val="24"/>
          <w:szCs w:val="24"/>
        </w:rPr>
        <w:t>.</w:t>
      </w:r>
      <w:r w:rsidR="00BD6861" w:rsidRPr="00F73F57">
        <w:rPr>
          <w:b w:val="0"/>
          <w:color w:val="061F57" w:themeColor="text2" w:themeShade="BF"/>
          <w:sz w:val="24"/>
          <w:szCs w:val="24"/>
        </w:rPr>
        <w:br/>
      </w:r>
    </w:p>
    <w:p w14:paraId="1AFB50B3" w14:textId="1DB3F652" w:rsidR="005156D6" w:rsidRPr="00F73F57" w:rsidRDefault="00224CF3" w:rsidP="00BD6861">
      <w:pPr>
        <w:spacing w:after="200"/>
        <w:rPr>
          <w:rFonts w:cstheme="minorHAnsi"/>
          <w:color w:val="061F57" w:themeColor="text2" w:themeShade="BF"/>
          <w:sz w:val="24"/>
          <w:szCs w:val="24"/>
        </w:rPr>
      </w:pPr>
      <w:r w:rsidRPr="00F73F57">
        <w:rPr>
          <w:rFonts w:cstheme="minorHAnsi"/>
          <w:color w:val="061F57" w:themeColor="text2" w:themeShade="BF"/>
          <w:sz w:val="24"/>
          <w:szCs w:val="24"/>
        </w:rPr>
        <w:t>k) zapojení školy do rozvojových a mezinárodních programů</w:t>
      </w:r>
      <w:r w:rsidRPr="00F73F57">
        <w:rPr>
          <w:rFonts w:cstheme="minorHAnsi"/>
          <w:color w:val="061F57" w:themeColor="text2" w:themeShade="BF"/>
          <w:sz w:val="24"/>
          <w:szCs w:val="24"/>
        </w:rPr>
        <w:br/>
        <w:t xml:space="preserve">         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Škola se v uplynulém školním roce nezapojila do žádného takového programu.</w:t>
      </w:r>
      <w:r w:rsidRPr="00F73F57">
        <w:rPr>
          <w:rFonts w:cstheme="minorHAnsi"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color w:val="061F57" w:themeColor="text2" w:themeShade="BF"/>
          <w:sz w:val="24"/>
          <w:szCs w:val="24"/>
        </w:rPr>
        <w:br/>
        <w:t>l) zapojení školy do dalšího vzdělávání v rámci celoživotního učení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         </w:t>
      </w:r>
      <w:r w:rsidR="00BD6861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2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vyučující si dodělávají vzdělání ke splně</w:t>
      </w:r>
      <w:r w:rsidR="00BD6861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ní kvalifikačních předpokladů, </w:t>
      </w:r>
      <w:r w:rsidR="00543044" w:rsidRPr="00F73F57">
        <w:rPr>
          <w:rFonts w:cstheme="minorHAnsi"/>
          <w:b w:val="0"/>
          <w:color w:val="061F57" w:themeColor="text2" w:themeShade="BF"/>
          <w:sz w:val="24"/>
          <w:szCs w:val="24"/>
        </w:rPr>
        <w:t>1 vyučující studuje specializační studium – koordinátor ICT</w:t>
      </w:r>
      <w:r w:rsidR="00830417" w:rsidRPr="00F73F57">
        <w:rPr>
          <w:rFonts w:cstheme="minorHAnsi"/>
          <w:b w:val="0"/>
          <w:color w:val="061F57" w:themeColor="text2" w:themeShade="BF"/>
          <w:sz w:val="24"/>
          <w:szCs w:val="24"/>
        </w:rPr>
        <w:t>.</w:t>
      </w:r>
      <w:r w:rsidR="00BD6861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color w:val="061F57" w:themeColor="text2" w:themeShade="BF"/>
          <w:sz w:val="24"/>
          <w:szCs w:val="24"/>
        </w:rPr>
        <w:t>m) projekty financované z cizích zdrojů</w:t>
      </w:r>
    </w:p>
    <w:p w14:paraId="7B311E99" w14:textId="280263A1" w:rsidR="005156D6" w:rsidRPr="00F73F57" w:rsidRDefault="00922892" w:rsidP="00BD6861">
      <w:p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>Škola je zapojena do projektu s názvem „Společně do budoucnosti“ – jedná se o projekt spolufinancovaný MŠMT a EU. Zahájení projektu bylo k </w:t>
      </w:r>
      <w:proofErr w:type="gramStart"/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>1.9.2019</w:t>
      </w:r>
      <w:proofErr w:type="gramEnd"/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>, zakončen bude k 31.8.2021.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>Zapojena je jak ZŠ, tak ŠD. Celkový objem peněz na tento projekt je pro školu 2 443 464,- Kč.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>V rámci tohoto projektu ve škole pracují na úvazek 0,1 školní asistentka ŠD a kariérová poradkyně, na úvazek 0,5 školní asistentka na druhém stupni</w:t>
      </w:r>
      <w:r w:rsidR="00830417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školy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>.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Učitelé absolvují v součtu 57 osmihodinových seminářů v oblasti čtenářské a matematické gramotnosti, ICT, cizích jazyků a osobnostně sociálního rozvoje. Ve škole </w:t>
      </w:r>
      <w:r w:rsidR="008F244A" w:rsidRPr="00F73F57">
        <w:rPr>
          <w:rFonts w:cstheme="minorHAnsi"/>
          <w:b w:val="0"/>
          <w:color w:val="061F57" w:themeColor="text2" w:themeShade="BF"/>
          <w:sz w:val="24"/>
          <w:szCs w:val="24"/>
        </w:rPr>
        <w:t>spolupracují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učitelské 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lastRenderedPageBreak/>
        <w:t xml:space="preserve">tandemy, </w:t>
      </w:r>
      <w:r w:rsidR="008F244A" w:rsidRPr="00F73F57">
        <w:rPr>
          <w:rFonts w:cstheme="minorHAnsi"/>
          <w:b w:val="0"/>
          <w:color w:val="061F57" w:themeColor="text2" w:themeShade="BF"/>
          <w:sz w:val="24"/>
          <w:szCs w:val="24"/>
        </w:rPr>
        <w:t>probíhalo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vzdělávání v rámci </w:t>
      </w:r>
      <w:proofErr w:type="spellStart"/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>CLILu</w:t>
      </w:r>
      <w:proofErr w:type="spellEnd"/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, při hodinách </w:t>
      </w:r>
      <w:r w:rsidR="008F244A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jsou 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>využívány tablety zakoupené z projektu, učitelé vedou čtenářské kluby a kluby zábavné logiky, probíha</w:t>
      </w:r>
      <w:r w:rsidR="008F244A" w:rsidRPr="00F73F57">
        <w:rPr>
          <w:rFonts w:cstheme="minorHAnsi"/>
          <w:b w:val="0"/>
          <w:color w:val="061F57" w:themeColor="text2" w:themeShade="BF"/>
          <w:sz w:val="24"/>
          <w:szCs w:val="24"/>
        </w:rPr>
        <w:t>jí</w:t>
      </w:r>
      <w:r w:rsidR="006C36D8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>projektové dny ve škole i mimo školu a mnoho vyučujících se zapoj</w:t>
      </w:r>
      <w:r w:rsidR="006C36D8" w:rsidRPr="00F73F57">
        <w:rPr>
          <w:rFonts w:cstheme="minorHAnsi"/>
          <w:b w:val="0"/>
          <w:color w:val="061F57" w:themeColor="text2" w:themeShade="BF"/>
          <w:sz w:val="24"/>
          <w:szCs w:val="24"/>
        </w:rPr>
        <w:t>uje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do doučování.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>Škola si tento projekt administruje sama.</w:t>
      </w:r>
      <w:r w:rsidR="00224CF3" w:rsidRPr="00F73F57">
        <w:rPr>
          <w:rFonts w:cstheme="minorHAnsi"/>
          <w:b w:val="0"/>
          <w:noProof/>
          <w:color w:val="061F57" w:themeColor="text2" w:themeShade="BF"/>
          <w:sz w:val="24"/>
          <w:szCs w:val="24"/>
          <w:lang w:eastAsia="cs-CZ"/>
        </w:rPr>
        <w:br/>
      </w:r>
    </w:p>
    <w:p w14:paraId="486E0224" w14:textId="37696002" w:rsidR="00CC52BE" w:rsidRPr="00F73F57" w:rsidRDefault="005156D6" w:rsidP="005156D6">
      <w:p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„</w:t>
      </w:r>
      <w:proofErr w:type="spellStart"/>
      <w:r w:rsidR="00543044" w:rsidRPr="00F73F57">
        <w:rPr>
          <w:rFonts w:cstheme="minorHAnsi"/>
          <w:b w:val="0"/>
          <w:color w:val="061F57" w:themeColor="text2" w:themeShade="BF"/>
          <w:sz w:val="24"/>
          <w:szCs w:val="24"/>
        </w:rPr>
        <w:t>DigiTu</w:t>
      </w:r>
      <w:proofErr w:type="spell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- </w:t>
      </w:r>
      <w:proofErr w:type="spellStart"/>
      <w:r w:rsidR="00543044" w:rsidRPr="00F73F57">
        <w:rPr>
          <w:rFonts w:cstheme="minorHAnsi"/>
          <w:b w:val="0"/>
          <w:color w:val="061F57" w:themeColor="text2" w:themeShade="BF"/>
          <w:sz w:val="24"/>
          <w:szCs w:val="24"/>
        </w:rPr>
        <w:t>DigiTam</w:t>
      </w:r>
      <w:proofErr w:type="spell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“ je další projekt. Tentokrát se jedná o partnerství se základní školou v Trutnově a dalšími 34 školami v ČR.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Škola v rámci projektu získala pro žáky tablety, stavebnice Lego a taky 3D tiskárnu, která v době karantény posloužila k tisku štítů pro lékaře. </w:t>
      </w:r>
      <w:r w:rsidR="00A045F7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>V novém školním roce bude využita v odborném kroužku pro žáky naší školy. Obsluhu tiskárny, studium programů a využití v praxi si vzal za své pan učitel přírodopisu, o čemž svědčí i ukázky jeho tisků.</w:t>
      </w:r>
    </w:p>
    <w:p w14:paraId="35C8BB97" w14:textId="24278739" w:rsidR="00D52F74" w:rsidRPr="00F73F57" w:rsidRDefault="00A045F7" w:rsidP="007F088A">
      <w:pPr>
        <w:pStyle w:val="Odstavecseseznamem"/>
        <w:spacing w:after="200"/>
        <w:ind w:left="108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                            </w:t>
      </w:r>
      <w:r w:rsidR="00D52F74" w:rsidRPr="00F73F57">
        <w:rPr>
          <w:rFonts w:cstheme="minorHAnsi"/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08D23B1F" wp14:editId="6B7FE2AA">
            <wp:extent cx="1825200" cy="2433600"/>
            <wp:effectExtent l="0" t="0" r="3810" b="5080"/>
            <wp:docPr id="52" name="Obrázek 52" descr="C:\Users\Ucitel\OneDrive - ZS\fota\fotky výročka\IMG_20200609_12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itel\OneDrive - ZS\fota\fotky výročka\IMG_20200609_12362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8A5E6" w14:textId="6CA5881E" w:rsidR="009E4F09" w:rsidRPr="00F73F57" w:rsidRDefault="009E4F09" w:rsidP="009E4F09">
      <w:p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„Hrdá škola“ – je aktivita, do které </w:t>
      </w:r>
      <w:r w:rsidR="007A3405" w:rsidRPr="00F73F57">
        <w:rPr>
          <w:rFonts w:cstheme="minorHAnsi"/>
          <w:b w:val="0"/>
          <w:color w:val="061F57" w:themeColor="text2" w:themeShade="BF"/>
          <w:sz w:val="24"/>
          <w:szCs w:val="24"/>
        </w:rPr>
        <w:t>se škola zapojila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také. Z plánovaných akcí sice sešlo, ale stihli jsme se alespoň zaregistrovat a nakoupit si trička, tašky a mikiny s logem a názvem školy.</w:t>
      </w:r>
    </w:p>
    <w:p w14:paraId="48E53178" w14:textId="31A074BE" w:rsidR="009E4F09" w:rsidRPr="00F73F57" w:rsidRDefault="00CC52BE" w:rsidP="009E4F09">
      <w:pPr>
        <w:rPr>
          <w:rFonts w:cstheme="minorHAnsi"/>
          <w:b w:val="0"/>
          <w:color w:val="061F57" w:themeColor="text2" w:themeShade="BF"/>
          <w:sz w:val="24"/>
          <w:szCs w:val="24"/>
          <w:u w:val="single"/>
        </w:rPr>
      </w:pPr>
      <w:r w:rsidRPr="00F73F57">
        <w:rPr>
          <w:rFonts w:cstheme="minorHAnsi"/>
          <w:color w:val="061F57" w:themeColor="text2" w:themeShade="BF"/>
          <w:sz w:val="24"/>
          <w:szCs w:val="24"/>
        </w:rPr>
        <w:t>n) spolupráce s dalšími partnery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          Ve škole pracuje odborová organizace, jejíž výbor je informován o zásadních otázkách chodu školy.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          Dalšími partnery jsou Školská rada, která se schází dle potřeby k projednání důležitých dokumentů a Sdružení rodičů, přátel a dětí školy.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</w:p>
    <w:p w14:paraId="150464D0" w14:textId="4089F71C" w:rsidR="00E37219" w:rsidRPr="00F73F57" w:rsidRDefault="00CC52BE" w:rsidP="00E37219">
      <w:p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  <w:u w:val="single"/>
        </w:rPr>
        <w:t>Spolupráce s jinými subjekty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  <w:u w:val="single"/>
        </w:rPr>
        <w:br/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1/MŠ – viz aktivity výše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2/ ISŠT VM – v rámci udržitelnosti projektu na podporu technického vzdělávání dvakrát ročně navštěvují žáci osmých tříd dílny v této škole, </w:t>
      </w: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účastní</w:t>
      </w:r>
      <w:proofErr w:type="gram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se soutěže v odborných dovednostech</w:t>
      </w:r>
      <w:r w:rsidR="009E4F09" w:rsidRPr="00F73F57">
        <w:rPr>
          <w:rFonts w:cstheme="minorHAnsi"/>
          <w:b w:val="0"/>
          <w:color w:val="061F57" w:themeColor="text2" w:themeShade="BF"/>
          <w:sz w:val="24"/>
          <w:szCs w:val="24"/>
        </w:rPr>
        <w:t>.</w:t>
      </w:r>
      <w:r w:rsidR="009E4F09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Žáci devátých tříd </w:t>
      </w:r>
      <w:proofErr w:type="gramStart"/>
      <w:r w:rsidR="00F73F57">
        <w:rPr>
          <w:rFonts w:cstheme="minorHAnsi"/>
          <w:b w:val="0"/>
          <w:color w:val="061F57" w:themeColor="text2" w:themeShade="BF"/>
          <w:sz w:val="24"/>
          <w:szCs w:val="24"/>
        </w:rPr>
        <w:t>realizovali</w:t>
      </w:r>
      <w:proofErr w:type="gramEnd"/>
      <w:r w:rsidR="009E4F09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část svého pracovního vyučování rovněž v dílnách této školy. Výsledkem jejich snažení byla čalouněná stolička, kterou vyráběly dívky a svícen, na jehož výrobě si chlapci vyzkoušeli práci s kovem a lakování</w:t>
      </w:r>
      <w:r w:rsidR="00F73F57">
        <w:rPr>
          <w:rFonts w:cstheme="minorHAnsi"/>
          <w:b w:val="0"/>
          <w:color w:val="061F57" w:themeColor="text2" w:themeShade="BF"/>
          <w:sz w:val="24"/>
          <w:szCs w:val="24"/>
        </w:rPr>
        <w:t>.</w:t>
      </w:r>
      <w:r w:rsidR="009E4F09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lastRenderedPageBreak/>
        <w:t xml:space="preserve">3/ SŠ a VOŠ stavební – účast </w:t>
      </w:r>
      <w:r w:rsidR="006C2CD6" w:rsidRPr="00F73F57">
        <w:rPr>
          <w:rFonts w:cstheme="minorHAnsi"/>
          <w:b w:val="0"/>
          <w:color w:val="061F57" w:themeColor="text2" w:themeShade="BF"/>
          <w:sz w:val="24"/>
          <w:szCs w:val="24"/>
        </w:rPr>
        <w:t>v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soutěží</w:t>
      </w:r>
      <w:r w:rsidR="006C2CD6" w:rsidRPr="00F73F57">
        <w:rPr>
          <w:rFonts w:cstheme="minorHAnsi"/>
          <w:b w:val="0"/>
          <w:color w:val="061F57" w:themeColor="text2" w:themeShade="BF"/>
          <w:sz w:val="24"/>
          <w:szCs w:val="24"/>
        </w:rPr>
        <w:t>ch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, </w:t>
      </w:r>
      <w:r w:rsidR="006C2C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návštěva </w:t>
      </w:r>
      <w:proofErr w:type="spell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SKILL</w:t>
      </w:r>
      <w:r w:rsidR="006C2CD6" w:rsidRPr="00F73F57">
        <w:rPr>
          <w:rFonts w:cstheme="minorHAnsi"/>
          <w:b w:val="0"/>
          <w:color w:val="061F57" w:themeColor="text2" w:themeShade="BF"/>
          <w:sz w:val="24"/>
          <w:szCs w:val="24"/>
        </w:rPr>
        <w:t>u</w:t>
      </w:r>
      <w:proofErr w:type="spellEnd"/>
      <w:r w:rsidR="009E4F09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a program</w:t>
      </w:r>
      <w:r w:rsidR="006C2CD6" w:rsidRPr="00F73F57">
        <w:rPr>
          <w:rFonts w:cstheme="minorHAnsi"/>
          <w:b w:val="0"/>
          <w:color w:val="061F57" w:themeColor="text2" w:themeShade="BF"/>
          <w:sz w:val="24"/>
          <w:szCs w:val="24"/>
        </w:rPr>
        <w:t>u</w:t>
      </w:r>
      <w:r w:rsidR="009E4F09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ve škole – určeno </w:t>
      </w:r>
      <w:r w:rsidR="009E4F09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>žákům 9. tříd</w:t>
      </w:r>
      <w:r w:rsidR="009E4F09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127F3A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4/ Gymnázium VM – </w:t>
      </w:r>
      <w:r w:rsidR="009E4F09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účast vybraných žáků na </w:t>
      </w:r>
      <w:proofErr w:type="spellStart"/>
      <w:r w:rsidR="00127F3A" w:rsidRPr="00F73F57">
        <w:rPr>
          <w:rFonts w:cstheme="minorHAnsi"/>
          <w:b w:val="0"/>
          <w:color w:val="061F57" w:themeColor="text2" w:themeShade="BF"/>
          <w:sz w:val="24"/>
          <w:szCs w:val="24"/>
        </w:rPr>
        <w:t>Gym</w:t>
      </w:r>
      <w:proofErr w:type="spellEnd"/>
      <w:r w:rsidR="00127F3A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Jam</w:t>
      </w:r>
      <w:r w:rsidR="009E4F09" w:rsidRPr="00F73F57">
        <w:rPr>
          <w:rFonts w:cstheme="minorHAnsi"/>
          <w:b w:val="0"/>
          <w:color w:val="061F57" w:themeColor="text2" w:themeShade="BF"/>
          <w:sz w:val="24"/>
          <w:szCs w:val="24"/>
        </w:rPr>
        <w:t>u</w:t>
      </w:r>
      <w:r w:rsidR="00127F3A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5/ SŠ podnikání – </w:t>
      </w:r>
      <w:r w:rsidR="009E4F09" w:rsidRPr="00F73F57">
        <w:rPr>
          <w:rFonts w:cstheme="minorHAnsi"/>
          <w:b w:val="0"/>
          <w:color w:val="061F57" w:themeColor="text2" w:themeShade="BF"/>
          <w:sz w:val="24"/>
          <w:szCs w:val="24"/>
        </w:rPr>
        <w:t>účast na</w:t>
      </w:r>
      <w:r w:rsidR="00127F3A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Veletrhu fiktivních firem</w:t>
      </w:r>
      <w:r w:rsidR="00127F3A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6/ OSPOD – </w:t>
      </w:r>
      <w:r w:rsidR="009E4F09" w:rsidRPr="00F73F57">
        <w:rPr>
          <w:rFonts w:cstheme="minorHAnsi"/>
          <w:b w:val="0"/>
          <w:color w:val="061F57" w:themeColor="text2" w:themeShade="BF"/>
          <w:sz w:val="24"/>
          <w:szCs w:val="24"/>
        </w:rPr>
        <w:t>spolupráce probíhá podle potřeb školy – individuální konzultace i návštěvy kurátora ve škole</w:t>
      </w:r>
      <w:r w:rsidR="00127F3A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7/ </w:t>
      </w:r>
      <w:proofErr w:type="spellStart"/>
      <w:r w:rsidR="00127F3A" w:rsidRPr="00F73F57">
        <w:rPr>
          <w:rFonts w:cstheme="minorHAnsi"/>
          <w:b w:val="0"/>
          <w:color w:val="061F57" w:themeColor="text2" w:themeShade="BF"/>
          <w:sz w:val="24"/>
          <w:szCs w:val="24"/>
        </w:rPr>
        <w:t>MěK</w:t>
      </w:r>
      <w:proofErr w:type="spellEnd"/>
      <w:r w:rsidR="00127F3A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a Městské muzeum – využívá</w:t>
      </w:r>
      <w:r w:rsidR="006C2CD6" w:rsidRPr="00F73F57">
        <w:rPr>
          <w:rFonts w:cstheme="minorHAnsi"/>
          <w:b w:val="0"/>
          <w:color w:val="061F57" w:themeColor="text2" w:themeShade="BF"/>
          <w:sz w:val="24"/>
          <w:szCs w:val="24"/>
        </w:rPr>
        <w:t>na je</w:t>
      </w:r>
      <w:r w:rsidR="00127F3A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nabídk</w:t>
      </w:r>
      <w:r w:rsidR="0051155B" w:rsidRPr="00F73F57">
        <w:rPr>
          <w:rFonts w:cstheme="minorHAnsi"/>
          <w:b w:val="0"/>
          <w:color w:val="061F57" w:themeColor="text2" w:themeShade="BF"/>
          <w:sz w:val="24"/>
          <w:szCs w:val="24"/>
        </w:rPr>
        <w:t>a</w:t>
      </w:r>
      <w:r w:rsidR="00127F3A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na besedy, dílny, výstavy</w:t>
      </w:r>
      <w:r w:rsidR="00127F3A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>8/ Hasiči a Policie ČR – besedy</w:t>
      </w:r>
      <w:r w:rsidR="00127F3A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>9/ MAS</w:t>
      </w:r>
      <w:r w:rsidR="009E4F09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</w:t>
      </w:r>
      <w:r w:rsidR="00725277" w:rsidRPr="00F73F57">
        <w:rPr>
          <w:rFonts w:cstheme="minorHAnsi"/>
          <w:b w:val="0"/>
          <w:color w:val="061F57" w:themeColor="text2" w:themeShade="BF"/>
          <w:sz w:val="24"/>
          <w:szCs w:val="24"/>
        </w:rPr>
        <w:t>pomoc</w:t>
      </w:r>
      <w:r w:rsidR="007133FA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při</w:t>
      </w:r>
      <w:r w:rsidR="00127F3A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organizaci seminářů či účast na vzdělávání</w:t>
      </w:r>
      <w:r w:rsidR="009E4F09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, velmi se osvědčila Akademie Libchavy, </w:t>
      </w:r>
      <w:r w:rsid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</w:t>
      </w:r>
      <w:r w:rsid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                  jejíž</w:t>
      </w:r>
      <w:r w:rsidR="009E4F09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celoroční kurzy absolvovalo již několik pedagogických pracovníků</w:t>
      </w:r>
      <w:r w:rsidR="00127F3A" w:rsidRPr="00F73F57">
        <w:rPr>
          <w:rFonts w:cstheme="minorHAnsi"/>
          <w:b w:val="0"/>
          <w:color w:val="061F57" w:themeColor="text2" w:themeShade="BF"/>
          <w:sz w:val="24"/>
          <w:szCs w:val="24"/>
          <w:u w:val="single"/>
        </w:rPr>
        <w:br/>
      </w:r>
      <w:r w:rsidR="009E4F09" w:rsidRPr="00F73F57">
        <w:rPr>
          <w:rFonts w:cstheme="minorHAnsi"/>
          <w:b w:val="0"/>
          <w:color w:val="061F57" w:themeColor="text2" w:themeShade="BF"/>
          <w:sz w:val="24"/>
          <w:szCs w:val="24"/>
        </w:rPr>
        <w:t>10/ mezinárodní kontakty:</w:t>
      </w:r>
      <w:r w:rsidR="00E37219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</w:p>
    <w:p w14:paraId="73AB68C6" w14:textId="0288D378" w:rsidR="009E4F09" w:rsidRPr="00F73F57" w:rsidRDefault="009E4F09" w:rsidP="00E37219">
      <w:pPr>
        <w:pStyle w:val="Odstavecseseznamem"/>
        <w:numPr>
          <w:ilvl w:val="0"/>
          <w:numId w:val="38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>„Záložka do knih“- navázání kontaktu se žáky slovenských škol</w:t>
      </w:r>
      <w:r w:rsid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. Již několikátým rokem se žáci </w:t>
      </w:r>
      <w:proofErr w:type="gramStart"/>
      <w:r w:rsid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>do  výroby</w:t>
      </w:r>
      <w:proofErr w:type="gramEnd"/>
      <w:r w:rsidR="00E37219"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záložek do knih</w:t>
      </w:r>
      <w:r w:rsid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zapojují a vyměňují si je s žáky z vybrané slovenské školy, které se každoročně obměňují.</w:t>
      </w:r>
    </w:p>
    <w:p w14:paraId="1A6ACAFA" w14:textId="4633C95F" w:rsidR="00E37219" w:rsidRPr="00F73F57" w:rsidRDefault="00E37219" w:rsidP="00E37219">
      <w:pPr>
        <w:pStyle w:val="Odstavecseseznamem"/>
        <w:numPr>
          <w:ilvl w:val="0"/>
          <w:numId w:val="38"/>
        </w:numPr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Návštěva z partnerského města Spišská </w:t>
      </w:r>
      <w:proofErr w:type="spell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Belá</w:t>
      </w:r>
      <w:proofErr w:type="spell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jednalo se o výměnný pobyt žáků v termínu </w:t>
      </w:r>
    </w:p>
    <w:p w14:paraId="0DF99943" w14:textId="727A95AA" w:rsidR="00E37219" w:rsidRPr="00F73F57" w:rsidRDefault="00E37219" w:rsidP="00E37219">
      <w:pPr>
        <w:ind w:left="3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8.-</w:t>
      </w:r>
      <w:proofErr w:type="gram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11</w:t>
      </w:r>
      <w:r w:rsid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.9.</w:t>
      </w:r>
      <w:r w:rsid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2019</w:t>
      </w:r>
      <w:proofErr w:type="gramEnd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, které hostily obě vysokomýtské školy. Součástí návštěvy bylo přijetí na radnici, prohlídka města včetně Muzea českého karosářství, výlet do Slatiňan a Chrudimi a také závěrečná diskotéka v M Klubu, kterou od první chvíle do posledních tónů ovládla přátelská a veselá taneční atmosféra. Na konci se objevily i slzy lítosti, že tento výměnný pobyt utekl jako voda. Jarní pobyt našich žáků na oplátku na Slovensku se bohužel uskutečnit nemohl, stejně jako další naplánované výjezdy do zahraničí:</w:t>
      </w:r>
    </w:p>
    <w:p w14:paraId="42634619" w14:textId="711AD09A" w:rsidR="009E4F09" w:rsidRPr="00F73F57" w:rsidRDefault="009E4F09" w:rsidP="009E4F09">
      <w:pPr>
        <w:pStyle w:val="Odstavecseseznamem"/>
        <w:numPr>
          <w:ilvl w:val="0"/>
          <w:numId w:val="38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zájezd do UK za </w:t>
      </w:r>
      <w:proofErr w:type="spellStart"/>
      <w:r w:rsidRPr="00F73F57">
        <w:rPr>
          <w:b w:val="0"/>
          <w:bCs/>
          <w:color w:val="061F57" w:themeColor="text2" w:themeShade="BF"/>
          <w:sz w:val="24"/>
          <w:szCs w:val="24"/>
        </w:rPr>
        <w:t>Harry</w:t>
      </w:r>
      <w:proofErr w:type="spellEnd"/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proofErr w:type="spellStart"/>
      <w:r w:rsidRPr="00F73F57">
        <w:rPr>
          <w:b w:val="0"/>
          <w:bCs/>
          <w:color w:val="061F57" w:themeColor="text2" w:themeShade="BF"/>
          <w:sz w:val="24"/>
          <w:szCs w:val="24"/>
        </w:rPr>
        <w:t>Potterem</w:t>
      </w:r>
      <w:proofErr w:type="spellEnd"/>
      <w:r w:rsidRPr="00F73F57">
        <w:rPr>
          <w:b w:val="0"/>
          <w:bCs/>
          <w:color w:val="061F57" w:themeColor="text2" w:themeShade="BF"/>
          <w:sz w:val="24"/>
          <w:szCs w:val="24"/>
        </w:rPr>
        <w:t>, který byl z důvodu pandemie přesunut na říjen</w:t>
      </w:r>
    </w:p>
    <w:p w14:paraId="38819A77" w14:textId="702D219D" w:rsidR="00E37219" w:rsidRPr="00F73F57" w:rsidRDefault="00E37219" w:rsidP="009E4F09">
      <w:pPr>
        <w:pStyle w:val="Odstavecseseznamem"/>
        <w:numPr>
          <w:ilvl w:val="0"/>
          <w:numId w:val="38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zájezd po stopách Nikoly Šuhaje na Ukrajinu</w:t>
      </w:r>
      <w:r w:rsidR="003F2C61" w:rsidRPr="00F73F57">
        <w:rPr>
          <w:b w:val="0"/>
          <w:bCs/>
          <w:color w:val="061F57" w:themeColor="text2" w:themeShade="BF"/>
          <w:sz w:val="24"/>
          <w:szCs w:val="24"/>
        </w:rPr>
        <w:t xml:space="preserve"> – přesun na květen 2021</w:t>
      </w:r>
    </w:p>
    <w:p w14:paraId="1B5BBC27" w14:textId="63CCA167" w:rsidR="00E37219" w:rsidRPr="00F73F57" w:rsidRDefault="00E37219" w:rsidP="009E4F09">
      <w:pPr>
        <w:pStyle w:val="Odstavecseseznamem"/>
        <w:numPr>
          <w:ilvl w:val="0"/>
          <w:numId w:val="38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zájezd do Vídně</w:t>
      </w:r>
      <w:r w:rsidR="00F73F57">
        <w:rPr>
          <w:b w:val="0"/>
          <w:bCs/>
          <w:color w:val="061F57" w:themeColor="text2" w:themeShade="BF"/>
          <w:sz w:val="24"/>
          <w:szCs w:val="24"/>
        </w:rPr>
        <w:t>, rovněž přesunut do dalšího školního roku</w:t>
      </w:r>
    </w:p>
    <w:p w14:paraId="001E2B27" w14:textId="77FA0E7E" w:rsidR="008F131D" w:rsidRPr="00F73F57" w:rsidRDefault="008F131D" w:rsidP="00E37219">
      <w:pPr>
        <w:pStyle w:val="Odstavecseseznamem"/>
        <w:spacing w:after="200"/>
        <w:ind w:left="1080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1C30F51F" w14:textId="6C8F7473" w:rsidR="005822B9" w:rsidRPr="00F73F57" w:rsidRDefault="00E37219" w:rsidP="00AB02A7">
      <w:pPr>
        <w:spacing w:after="200"/>
        <w:rPr>
          <w:rFonts w:cstheme="minorHAnsi"/>
          <w:b w:val="0"/>
          <w:noProof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noProof/>
          <w:color w:val="061F57" w:themeColor="text2" w:themeShade="BF"/>
          <w:sz w:val="24"/>
          <w:szCs w:val="24"/>
        </w:rPr>
        <w:lastRenderedPageBreak/>
        <w:t xml:space="preserve">        </w:t>
      </w:r>
      <w:r w:rsidR="00BD34EA" w:rsidRPr="00F73F57">
        <w:rPr>
          <w:rFonts w:cstheme="minorHAnsi"/>
          <w:b w:val="0"/>
          <w:noProof/>
          <w:color w:val="061F57" w:themeColor="text2" w:themeShade="BF"/>
          <w:sz w:val="24"/>
          <w:szCs w:val="24"/>
          <w:lang w:eastAsia="cs-CZ"/>
        </w:rPr>
        <w:drawing>
          <wp:inline distT="0" distB="0" distL="0" distR="0" wp14:anchorId="1C5114FE" wp14:editId="3996E23F">
            <wp:extent cx="5886401" cy="4415790"/>
            <wp:effectExtent l="0" t="0" r="635" b="3810"/>
            <wp:docPr id="59" name="Obrázek 59" descr="C:\Users\Ucitel\OneDrive - ZS\fota\Slová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citel\OneDrive - ZS\fota\Slováci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891" cy="442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57">
        <w:rPr>
          <w:rFonts w:cstheme="minorHAnsi"/>
          <w:b w:val="0"/>
          <w:noProof/>
          <w:color w:val="061F57" w:themeColor="text2" w:themeShade="BF"/>
          <w:sz w:val="24"/>
          <w:szCs w:val="24"/>
        </w:rPr>
        <w:br/>
        <w:t xml:space="preserve">                                        naši žáci společně se slovenskými kamarády v Chrudimi</w:t>
      </w:r>
    </w:p>
    <w:sectPr w:rsidR="005822B9" w:rsidRPr="00F73F57" w:rsidSect="00E9291D">
      <w:headerReference w:type="default" r:id="rId75"/>
      <w:footerReference w:type="default" r:id="rId76"/>
      <w:pgSz w:w="11906" w:h="16838" w:code="9"/>
      <w:pgMar w:top="720" w:right="936" w:bottom="720" w:left="936" w:header="0" w:footer="289" w:gutter="0"/>
      <w:pgNumType w:start="1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709A81" w14:textId="77777777" w:rsidR="003337A0" w:rsidRDefault="003337A0">
      <w:r>
        <w:separator/>
      </w:r>
    </w:p>
    <w:p w14:paraId="7EE41828" w14:textId="77777777" w:rsidR="003337A0" w:rsidRDefault="003337A0"/>
  </w:endnote>
  <w:endnote w:type="continuationSeparator" w:id="0">
    <w:p w14:paraId="3207F6AB" w14:textId="77777777" w:rsidR="003337A0" w:rsidRDefault="003337A0">
      <w:r>
        <w:continuationSeparator/>
      </w:r>
    </w:p>
    <w:p w14:paraId="768EC7FF" w14:textId="77777777" w:rsidR="003337A0" w:rsidRDefault="003337A0"/>
  </w:endnote>
  <w:endnote w:type="continuationNotice" w:id="1">
    <w:p w14:paraId="0F60A064" w14:textId="77777777" w:rsidR="003337A0" w:rsidRDefault="003337A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id w:val="-890194395"/>
      <w:docPartObj>
        <w:docPartGallery w:val="Page Numbers (Bottom of Page)"/>
        <w:docPartUnique/>
      </w:docPartObj>
    </w:sdtPr>
    <w:sdtEndPr/>
    <w:sdtContent>
      <w:p w14:paraId="6675C2EB" w14:textId="77777777" w:rsidR="00C17345" w:rsidRDefault="00C17345">
        <w:pPr>
          <w:pStyle w:val="Zpat"/>
          <w:jc w:val="center"/>
          <w:rPr>
            <w:noProof/>
          </w:rPr>
        </w:pPr>
        <w:r>
          <w:rPr>
            <w:noProof/>
            <w:lang w:bidi="cs-CZ"/>
          </w:rPr>
          <w:fldChar w:fldCharType="begin"/>
        </w:r>
        <w:r>
          <w:rPr>
            <w:noProof/>
            <w:lang w:bidi="cs-CZ"/>
          </w:rPr>
          <w:instrText xml:space="preserve"> PAGE   \* MERGEFORMAT </w:instrText>
        </w:r>
        <w:r>
          <w:rPr>
            <w:noProof/>
            <w:lang w:bidi="cs-CZ"/>
          </w:rPr>
          <w:fldChar w:fldCharType="separate"/>
        </w:r>
        <w:r w:rsidR="001952F4">
          <w:rPr>
            <w:noProof/>
            <w:lang w:bidi="cs-CZ"/>
          </w:rPr>
          <w:t>22</w:t>
        </w:r>
        <w:r>
          <w:rPr>
            <w:noProof/>
            <w:lang w:bidi="cs-CZ"/>
          </w:rPr>
          <w:fldChar w:fldCharType="end"/>
        </w:r>
      </w:p>
    </w:sdtContent>
  </w:sdt>
  <w:p w14:paraId="4EC396E6" w14:textId="77777777" w:rsidR="00C17345" w:rsidRDefault="00C17345">
    <w:pPr>
      <w:pStyle w:val="Zpat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49446C" w14:textId="77777777" w:rsidR="003337A0" w:rsidRDefault="003337A0">
      <w:r>
        <w:separator/>
      </w:r>
    </w:p>
    <w:p w14:paraId="62D2BD85" w14:textId="77777777" w:rsidR="003337A0" w:rsidRDefault="003337A0"/>
  </w:footnote>
  <w:footnote w:type="continuationSeparator" w:id="0">
    <w:p w14:paraId="08B58324" w14:textId="77777777" w:rsidR="003337A0" w:rsidRDefault="003337A0">
      <w:r>
        <w:continuationSeparator/>
      </w:r>
    </w:p>
    <w:p w14:paraId="3674A630" w14:textId="77777777" w:rsidR="003337A0" w:rsidRDefault="003337A0"/>
  </w:footnote>
  <w:footnote w:type="continuationNotice" w:id="1">
    <w:p w14:paraId="259E8509" w14:textId="77777777" w:rsidR="003337A0" w:rsidRDefault="003337A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B9017" w14:textId="1FF887E6" w:rsidR="00C17345" w:rsidRDefault="00C17345" w:rsidP="00E9291D">
    <w:pPr>
      <w:pStyle w:val="Zhlav"/>
      <w:jc w:val="center"/>
    </w:pPr>
    <w:r>
      <w:rPr>
        <w:sz w:val="24"/>
        <w:szCs w:val="24"/>
      </w:rPr>
      <w:br/>
    </w:r>
    <w:r w:rsidRPr="00463C4C">
      <w:rPr>
        <w:sz w:val="24"/>
        <w:szCs w:val="24"/>
      </w:rPr>
      <w:t>Výroční zpráva o činnosti školy za školní rok 2019/2020</w:t>
    </w:r>
    <w:r>
      <w:t xml:space="preserve">                 </w:t>
    </w:r>
    <w:r>
      <w:br/>
      <w:t xml:space="preserve">    </w:t>
    </w:r>
    <w:r w:rsidRPr="00E9291D">
      <w:rPr>
        <w:noProof/>
        <w:lang w:eastAsia="cs-CZ"/>
      </w:rPr>
      <w:drawing>
        <wp:inline distT="0" distB="0" distL="0" distR="0" wp14:anchorId="203610AD" wp14:editId="552A7A23">
          <wp:extent cx="895350" cy="486175"/>
          <wp:effectExtent l="0" t="0" r="0" b="9525"/>
          <wp:docPr id="15" name="Obrázek 15" descr="d:\!Dokumenty\Desktop\LOGA\oficiální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!Dokumenty\Desktop\LOGA\oficiální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832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1389D7" w14:textId="77777777" w:rsidR="00C17345" w:rsidRDefault="00C17345" w:rsidP="00D077E9">
    <w:pPr>
      <w:pStyle w:val="Zhlav"/>
      <w:rPr>
        <w:noProof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76B8"/>
    <w:multiLevelType w:val="hybridMultilevel"/>
    <w:tmpl w:val="7B46CBC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994396"/>
    <w:multiLevelType w:val="hybridMultilevel"/>
    <w:tmpl w:val="0BE6E1E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90D8A"/>
    <w:multiLevelType w:val="hybridMultilevel"/>
    <w:tmpl w:val="23468D8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F5F3B"/>
    <w:multiLevelType w:val="hybridMultilevel"/>
    <w:tmpl w:val="6EA05A7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33D2A"/>
    <w:multiLevelType w:val="hybridMultilevel"/>
    <w:tmpl w:val="73A6431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9050B"/>
    <w:multiLevelType w:val="hybridMultilevel"/>
    <w:tmpl w:val="4CA0E85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130EC7"/>
    <w:multiLevelType w:val="hybridMultilevel"/>
    <w:tmpl w:val="0F1AD01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F4C68"/>
    <w:multiLevelType w:val="hybridMultilevel"/>
    <w:tmpl w:val="C83C4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75F44"/>
    <w:multiLevelType w:val="hybridMultilevel"/>
    <w:tmpl w:val="203847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760E8"/>
    <w:multiLevelType w:val="hybridMultilevel"/>
    <w:tmpl w:val="EDEC017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061A6"/>
    <w:multiLevelType w:val="hybridMultilevel"/>
    <w:tmpl w:val="CB168F2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848FF"/>
    <w:multiLevelType w:val="hybridMultilevel"/>
    <w:tmpl w:val="5062124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D7853"/>
    <w:multiLevelType w:val="hybridMultilevel"/>
    <w:tmpl w:val="CE16D9FC"/>
    <w:lvl w:ilvl="0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348A568E"/>
    <w:multiLevelType w:val="hybridMultilevel"/>
    <w:tmpl w:val="F06013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05D5F"/>
    <w:multiLevelType w:val="hybridMultilevel"/>
    <w:tmpl w:val="396656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C1FFD"/>
    <w:multiLevelType w:val="hybridMultilevel"/>
    <w:tmpl w:val="8E0CE7FA"/>
    <w:lvl w:ilvl="0" w:tplc="2EF852E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DE6877"/>
    <w:multiLevelType w:val="hybridMultilevel"/>
    <w:tmpl w:val="C07493B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0FD65F7"/>
    <w:multiLevelType w:val="hybridMultilevel"/>
    <w:tmpl w:val="54A6EE1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E87A6B"/>
    <w:multiLevelType w:val="hybridMultilevel"/>
    <w:tmpl w:val="CE82FD30"/>
    <w:lvl w:ilvl="0" w:tplc="9F36815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132B19"/>
    <w:multiLevelType w:val="hybridMultilevel"/>
    <w:tmpl w:val="2662EA70"/>
    <w:lvl w:ilvl="0" w:tplc="040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 w15:restartNumberingAfterBreak="0">
    <w:nsid w:val="49394165"/>
    <w:multiLevelType w:val="hybridMultilevel"/>
    <w:tmpl w:val="03BCA6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8368CC"/>
    <w:multiLevelType w:val="hybridMultilevel"/>
    <w:tmpl w:val="642C81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100A7"/>
    <w:multiLevelType w:val="hybridMultilevel"/>
    <w:tmpl w:val="5F92FF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A6195F"/>
    <w:multiLevelType w:val="hybridMultilevel"/>
    <w:tmpl w:val="1642573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4644772"/>
    <w:multiLevelType w:val="hybridMultilevel"/>
    <w:tmpl w:val="64963028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A511EC5"/>
    <w:multiLevelType w:val="hybridMultilevel"/>
    <w:tmpl w:val="C6B4853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03CBF4E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13051B"/>
    <w:multiLevelType w:val="hybridMultilevel"/>
    <w:tmpl w:val="D1BE196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0714E4"/>
    <w:multiLevelType w:val="hybridMultilevel"/>
    <w:tmpl w:val="3C90C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DF1424"/>
    <w:multiLevelType w:val="hybridMultilevel"/>
    <w:tmpl w:val="A84CDF2E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1CE5E8D"/>
    <w:multiLevelType w:val="hybridMultilevel"/>
    <w:tmpl w:val="D5C686B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4A60BB"/>
    <w:multiLevelType w:val="hybridMultilevel"/>
    <w:tmpl w:val="B1129AC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E57825"/>
    <w:multiLevelType w:val="hybridMultilevel"/>
    <w:tmpl w:val="EFC4FC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B4E73"/>
    <w:multiLevelType w:val="hybridMultilevel"/>
    <w:tmpl w:val="68EA33F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607E06"/>
    <w:multiLevelType w:val="hybridMultilevel"/>
    <w:tmpl w:val="ED3EE6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2E3738"/>
    <w:multiLevelType w:val="hybridMultilevel"/>
    <w:tmpl w:val="36C6B2B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D343BA"/>
    <w:multiLevelType w:val="hybridMultilevel"/>
    <w:tmpl w:val="160E786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280CAD"/>
    <w:multiLevelType w:val="hybridMultilevel"/>
    <w:tmpl w:val="CE14662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906E8D"/>
    <w:multiLevelType w:val="hybridMultilevel"/>
    <w:tmpl w:val="D344958A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A5574A8"/>
    <w:multiLevelType w:val="hybridMultilevel"/>
    <w:tmpl w:val="17B877AA"/>
    <w:lvl w:ilvl="0" w:tplc="0AEA0C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0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3"/>
  </w:num>
  <w:num w:numId="8">
    <w:abstractNumId w:val="29"/>
  </w:num>
  <w:num w:numId="9">
    <w:abstractNumId w:val="38"/>
  </w:num>
  <w:num w:numId="10">
    <w:abstractNumId w:val="30"/>
  </w:num>
  <w:num w:numId="11">
    <w:abstractNumId w:val="22"/>
  </w:num>
  <w:num w:numId="12">
    <w:abstractNumId w:val="19"/>
  </w:num>
  <w:num w:numId="13">
    <w:abstractNumId w:val="31"/>
  </w:num>
  <w:num w:numId="14">
    <w:abstractNumId w:val="7"/>
  </w:num>
  <w:num w:numId="15">
    <w:abstractNumId w:val="35"/>
  </w:num>
  <w:num w:numId="16">
    <w:abstractNumId w:val="23"/>
  </w:num>
  <w:num w:numId="17">
    <w:abstractNumId w:val="0"/>
  </w:num>
  <w:num w:numId="18">
    <w:abstractNumId w:val="28"/>
  </w:num>
  <w:num w:numId="19">
    <w:abstractNumId w:val="4"/>
  </w:num>
  <w:num w:numId="20">
    <w:abstractNumId w:val="17"/>
  </w:num>
  <w:num w:numId="21">
    <w:abstractNumId w:val="34"/>
  </w:num>
  <w:num w:numId="22">
    <w:abstractNumId w:val="2"/>
  </w:num>
  <w:num w:numId="23">
    <w:abstractNumId w:val="10"/>
  </w:num>
  <w:num w:numId="24">
    <w:abstractNumId w:val="9"/>
  </w:num>
  <w:num w:numId="25">
    <w:abstractNumId w:val="14"/>
  </w:num>
  <w:num w:numId="26">
    <w:abstractNumId w:val="1"/>
  </w:num>
  <w:num w:numId="27">
    <w:abstractNumId w:val="3"/>
  </w:num>
  <w:num w:numId="28">
    <w:abstractNumId w:val="6"/>
  </w:num>
  <w:num w:numId="29">
    <w:abstractNumId w:val="25"/>
  </w:num>
  <w:num w:numId="30">
    <w:abstractNumId w:val="36"/>
  </w:num>
  <w:num w:numId="31">
    <w:abstractNumId w:val="27"/>
  </w:num>
  <w:num w:numId="32">
    <w:abstractNumId w:val="13"/>
  </w:num>
  <w:num w:numId="33">
    <w:abstractNumId w:val="5"/>
  </w:num>
  <w:num w:numId="34">
    <w:abstractNumId w:val="24"/>
  </w:num>
  <w:num w:numId="35">
    <w:abstractNumId w:val="15"/>
  </w:num>
  <w:num w:numId="36">
    <w:abstractNumId w:val="8"/>
  </w:num>
  <w:num w:numId="37">
    <w:abstractNumId w:val="16"/>
  </w:num>
  <w:num w:numId="38">
    <w:abstractNumId w:val="11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23E"/>
    <w:rsid w:val="00001101"/>
    <w:rsid w:val="0000289F"/>
    <w:rsid w:val="00016502"/>
    <w:rsid w:val="00023BE7"/>
    <w:rsid w:val="0002482E"/>
    <w:rsid w:val="00030FBD"/>
    <w:rsid w:val="0003199C"/>
    <w:rsid w:val="00032598"/>
    <w:rsid w:val="00033B55"/>
    <w:rsid w:val="00036146"/>
    <w:rsid w:val="00050324"/>
    <w:rsid w:val="0005638C"/>
    <w:rsid w:val="0006792D"/>
    <w:rsid w:val="00070A71"/>
    <w:rsid w:val="00080B59"/>
    <w:rsid w:val="00081868"/>
    <w:rsid w:val="0008735C"/>
    <w:rsid w:val="000929D6"/>
    <w:rsid w:val="000948F5"/>
    <w:rsid w:val="00094D21"/>
    <w:rsid w:val="000A0150"/>
    <w:rsid w:val="000A75C6"/>
    <w:rsid w:val="000C6C71"/>
    <w:rsid w:val="000E14EE"/>
    <w:rsid w:val="000E3BC1"/>
    <w:rsid w:val="000E63C9"/>
    <w:rsid w:val="00101544"/>
    <w:rsid w:val="00102E52"/>
    <w:rsid w:val="00105E5A"/>
    <w:rsid w:val="00111CEB"/>
    <w:rsid w:val="00113FF9"/>
    <w:rsid w:val="001219BE"/>
    <w:rsid w:val="00127F3A"/>
    <w:rsid w:val="00130E9D"/>
    <w:rsid w:val="001373EC"/>
    <w:rsid w:val="00140F26"/>
    <w:rsid w:val="00144271"/>
    <w:rsid w:val="001471E6"/>
    <w:rsid w:val="00150A6D"/>
    <w:rsid w:val="00164208"/>
    <w:rsid w:val="0016467B"/>
    <w:rsid w:val="00170F03"/>
    <w:rsid w:val="00180D5A"/>
    <w:rsid w:val="001858D8"/>
    <w:rsid w:val="00185B35"/>
    <w:rsid w:val="00191CC6"/>
    <w:rsid w:val="001952F4"/>
    <w:rsid w:val="001A049C"/>
    <w:rsid w:val="001A458C"/>
    <w:rsid w:val="001B1B0D"/>
    <w:rsid w:val="001B4152"/>
    <w:rsid w:val="001E1AAF"/>
    <w:rsid w:val="001E4256"/>
    <w:rsid w:val="001E614A"/>
    <w:rsid w:val="001E78A6"/>
    <w:rsid w:val="001F2BC8"/>
    <w:rsid w:val="001F5F6B"/>
    <w:rsid w:val="001F6436"/>
    <w:rsid w:val="00200E63"/>
    <w:rsid w:val="002061C5"/>
    <w:rsid w:val="00206F45"/>
    <w:rsid w:val="0020791C"/>
    <w:rsid w:val="00210EDE"/>
    <w:rsid w:val="00224CF3"/>
    <w:rsid w:val="0023148D"/>
    <w:rsid w:val="00235A70"/>
    <w:rsid w:val="00243EBC"/>
    <w:rsid w:val="0024650C"/>
    <w:rsid w:val="00246A35"/>
    <w:rsid w:val="00256060"/>
    <w:rsid w:val="0025674B"/>
    <w:rsid w:val="00261ABF"/>
    <w:rsid w:val="00264EF5"/>
    <w:rsid w:val="002731AA"/>
    <w:rsid w:val="00281BC2"/>
    <w:rsid w:val="00282293"/>
    <w:rsid w:val="00283104"/>
    <w:rsid w:val="00284348"/>
    <w:rsid w:val="00293C7B"/>
    <w:rsid w:val="002958AD"/>
    <w:rsid w:val="002A7E49"/>
    <w:rsid w:val="002C4DB4"/>
    <w:rsid w:val="002D74D7"/>
    <w:rsid w:val="002E4007"/>
    <w:rsid w:val="002E7AD1"/>
    <w:rsid w:val="002F51F5"/>
    <w:rsid w:val="002F5C17"/>
    <w:rsid w:val="00303780"/>
    <w:rsid w:val="00304093"/>
    <w:rsid w:val="00312137"/>
    <w:rsid w:val="00313F8B"/>
    <w:rsid w:val="00316526"/>
    <w:rsid w:val="00320167"/>
    <w:rsid w:val="00324B21"/>
    <w:rsid w:val="00330359"/>
    <w:rsid w:val="003337A0"/>
    <w:rsid w:val="0033762F"/>
    <w:rsid w:val="00337B6B"/>
    <w:rsid w:val="00337BCA"/>
    <w:rsid w:val="00343580"/>
    <w:rsid w:val="00346B60"/>
    <w:rsid w:val="003564FF"/>
    <w:rsid w:val="00356C10"/>
    <w:rsid w:val="00360494"/>
    <w:rsid w:val="00364FF6"/>
    <w:rsid w:val="00366C7E"/>
    <w:rsid w:val="00374772"/>
    <w:rsid w:val="00381313"/>
    <w:rsid w:val="00381BAC"/>
    <w:rsid w:val="00384EA3"/>
    <w:rsid w:val="00386F68"/>
    <w:rsid w:val="0039201C"/>
    <w:rsid w:val="003A39A1"/>
    <w:rsid w:val="003B5949"/>
    <w:rsid w:val="003C2191"/>
    <w:rsid w:val="003C55E7"/>
    <w:rsid w:val="003C6F65"/>
    <w:rsid w:val="003D0E60"/>
    <w:rsid w:val="003D184F"/>
    <w:rsid w:val="003D3863"/>
    <w:rsid w:val="003D64E7"/>
    <w:rsid w:val="003E3E03"/>
    <w:rsid w:val="003F2BBC"/>
    <w:rsid w:val="003F2C61"/>
    <w:rsid w:val="00402525"/>
    <w:rsid w:val="004110DE"/>
    <w:rsid w:val="00411C77"/>
    <w:rsid w:val="00412405"/>
    <w:rsid w:val="004303B3"/>
    <w:rsid w:val="004360A8"/>
    <w:rsid w:val="004369B8"/>
    <w:rsid w:val="0044085A"/>
    <w:rsid w:val="004428BE"/>
    <w:rsid w:val="00442E42"/>
    <w:rsid w:val="00443B37"/>
    <w:rsid w:val="00455003"/>
    <w:rsid w:val="00463C4C"/>
    <w:rsid w:val="004713E1"/>
    <w:rsid w:val="00471B0D"/>
    <w:rsid w:val="00472A4C"/>
    <w:rsid w:val="004752D4"/>
    <w:rsid w:val="004A2C2C"/>
    <w:rsid w:val="004A3AC0"/>
    <w:rsid w:val="004A4A0D"/>
    <w:rsid w:val="004A5ADA"/>
    <w:rsid w:val="004B21A5"/>
    <w:rsid w:val="004B63C1"/>
    <w:rsid w:val="004C470E"/>
    <w:rsid w:val="004D0939"/>
    <w:rsid w:val="004D1367"/>
    <w:rsid w:val="004D23B7"/>
    <w:rsid w:val="004F188B"/>
    <w:rsid w:val="004F66C3"/>
    <w:rsid w:val="005027C9"/>
    <w:rsid w:val="005037F0"/>
    <w:rsid w:val="00503F17"/>
    <w:rsid w:val="00506E0B"/>
    <w:rsid w:val="0050749A"/>
    <w:rsid w:val="0051155B"/>
    <w:rsid w:val="005141F4"/>
    <w:rsid w:val="005156D6"/>
    <w:rsid w:val="00516A86"/>
    <w:rsid w:val="00517BE8"/>
    <w:rsid w:val="00523008"/>
    <w:rsid w:val="00523B90"/>
    <w:rsid w:val="005262CD"/>
    <w:rsid w:val="005275F6"/>
    <w:rsid w:val="00542AF6"/>
    <w:rsid w:val="00543044"/>
    <w:rsid w:val="00544FC1"/>
    <w:rsid w:val="00551B16"/>
    <w:rsid w:val="005663E4"/>
    <w:rsid w:val="005670D0"/>
    <w:rsid w:val="00572102"/>
    <w:rsid w:val="0057342D"/>
    <w:rsid w:val="005767FF"/>
    <w:rsid w:val="005818C4"/>
    <w:rsid w:val="005822B9"/>
    <w:rsid w:val="00592285"/>
    <w:rsid w:val="00596083"/>
    <w:rsid w:val="005A0434"/>
    <w:rsid w:val="005A31E7"/>
    <w:rsid w:val="005B102E"/>
    <w:rsid w:val="005B293E"/>
    <w:rsid w:val="005B7853"/>
    <w:rsid w:val="005C3C97"/>
    <w:rsid w:val="005C4422"/>
    <w:rsid w:val="005E1E2B"/>
    <w:rsid w:val="005E38BD"/>
    <w:rsid w:val="005F1BB0"/>
    <w:rsid w:val="005F3077"/>
    <w:rsid w:val="005F3C9E"/>
    <w:rsid w:val="005F5D92"/>
    <w:rsid w:val="0063045E"/>
    <w:rsid w:val="0065127D"/>
    <w:rsid w:val="00651B86"/>
    <w:rsid w:val="00654182"/>
    <w:rsid w:val="00656C4D"/>
    <w:rsid w:val="00660030"/>
    <w:rsid w:val="0066008A"/>
    <w:rsid w:val="00661E09"/>
    <w:rsid w:val="00675472"/>
    <w:rsid w:val="00685D50"/>
    <w:rsid w:val="00692E90"/>
    <w:rsid w:val="00693A6E"/>
    <w:rsid w:val="00695A62"/>
    <w:rsid w:val="006A01C6"/>
    <w:rsid w:val="006A26DF"/>
    <w:rsid w:val="006A5361"/>
    <w:rsid w:val="006B3EBD"/>
    <w:rsid w:val="006B5792"/>
    <w:rsid w:val="006C2CD6"/>
    <w:rsid w:val="006C36D8"/>
    <w:rsid w:val="006D4B41"/>
    <w:rsid w:val="006E5716"/>
    <w:rsid w:val="006E70F6"/>
    <w:rsid w:val="007004D4"/>
    <w:rsid w:val="0070702B"/>
    <w:rsid w:val="007133FA"/>
    <w:rsid w:val="007210D5"/>
    <w:rsid w:val="00722052"/>
    <w:rsid w:val="00722865"/>
    <w:rsid w:val="007248CE"/>
    <w:rsid w:val="00725069"/>
    <w:rsid w:val="00725277"/>
    <w:rsid w:val="007302B3"/>
    <w:rsid w:val="00730733"/>
    <w:rsid w:val="00730E3A"/>
    <w:rsid w:val="00735A76"/>
    <w:rsid w:val="00736AAF"/>
    <w:rsid w:val="00740078"/>
    <w:rsid w:val="00743389"/>
    <w:rsid w:val="007523C6"/>
    <w:rsid w:val="00765B2A"/>
    <w:rsid w:val="00777EE5"/>
    <w:rsid w:val="00783A34"/>
    <w:rsid w:val="00792D54"/>
    <w:rsid w:val="007A28DF"/>
    <w:rsid w:val="007A3405"/>
    <w:rsid w:val="007A3897"/>
    <w:rsid w:val="007A5C3E"/>
    <w:rsid w:val="007A5D12"/>
    <w:rsid w:val="007A6ACE"/>
    <w:rsid w:val="007A7F6E"/>
    <w:rsid w:val="007B0070"/>
    <w:rsid w:val="007B45BF"/>
    <w:rsid w:val="007C5625"/>
    <w:rsid w:val="007C6B52"/>
    <w:rsid w:val="007C7A33"/>
    <w:rsid w:val="007D16C5"/>
    <w:rsid w:val="007D31F9"/>
    <w:rsid w:val="007F088A"/>
    <w:rsid w:val="00820411"/>
    <w:rsid w:val="0082715D"/>
    <w:rsid w:val="00830417"/>
    <w:rsid w:val="00843C4D"/>
    <w:rsid w:val="008457DC"/>
    <w:rsid w:val="00850990"/>
    <w:rsid w:val="008522C9"/>
    <w:rsid w:val="00853220"/>
    <w:rsid w:val="008542DA"/>
    <w:rsid w:val="00857A5A"/>
    <w:rsid w:val="00860A5D"/>
    <w:rsid w:val="00860BEB"/>
    <w:rsid w:val="00862FE4"/>
    <w:rsid w:val="0086389A"/>
    <w:rsid w:val="008736B7"/>
    <w:rsid w:val="0087605E"/>
    <w:rsid w:val="008766F4"/>
    <w:rsid w:val="008815BA"/>
    <w:rsid w:val="00883CB2"/>
    <w:rsid w:val="00885D13"/>
    <w:rsid w:val="008A390E"/>
    <w:rsid w:val="008A49E9"/>
    <w:rsid w:val="008A643C"/>
    <w:rsid w:val="008B1FEE"/>
    <w:rsid w:val="008D10CA"/>
    <w:rsid w:val="008E585A"/>
    <w:rsid w:val="008F131D"/>
    <w:rsid w:val="008F244A"/>
    <w:rsid w:val="008F55FD"/>
    <w:rsid w:val="00902397"/>
    <w:rsid w:val="00903C32"/>
    <w:rsid w:val="00916B16"/>
    <w:rsid w:val="009173B9"/>
    <w:rsid w:val="00922892"/>
    <w:rsid w:val="00926313"/>
    <w:rsid w:val="009303FF"/>
    <w:rsid w:val="00932072"/>
    <w:rsid w:val="0093335D"/>
    <w:rsid w:val="00934725"/>
    <w:rsid w:val="0093613E"/>
    <w:rsid w:val="00943026"/>
    <w:rsid w:val="00944BDF"/>
    <w:rsid w:val="00945F10"/>
    <w:rsid w:val="00952F21"/>
    <w:rsid w:val="009566F3"/>
    <w:rsid w:val="00966B81"/>
    <w:rsid w:val="00971DED"/>
    <w:rsid w:val="009824A7"/>
    <w:rsid w:val="00995A05"/>
    <w:rsid w:val="009A1E67"/>
    <w:rsid w:val="009A2981"/>
    <w:rsid w:val="009B0A24"/>
    <w:rsid w:val="009B0D96"/>
    <w:rsid w:val="009B70F4"/>
    <w:rsid w:val="009C07CF"/>
    <w:rsid w:val="009C706F"/>
    <w:rsid w:val="009C7720"/>
    <w:rsid w:val="009D44EB"/>
    <w:rsid w:val="009E1344"/>
    <w:rsid w:val="009E4496"/>
    <w:rsid w:val="009E4F09"/>
    <w:rsid w:val="00A023BD"/>
    <w:rsid w:val="00A045F7"/>
    <w:rsid w:val="00A10198"/>
    <w:rsid w:val="00A1515C"/>
    <w:rsid w:val="00A20E9D"/>
    <w:rsid w:val="00A23AFA"/>
    <w:rsid w:val="00A26B9C"/>
    <w:rsid w:val="00A27E5B"/>
    <w:rsid w:val="00A31B3E"/>
    <w:rsid w:val="00A33060"/>
    <w:rsid w:val="00A3699F"/>
    <w:rsid w:val="00A379B1"/>
    <w:rsid w:val="00A46C21"/>
    <w:rsid w:val="00A47406"/>
    <w:rsid w:val="00A50E79"/>
    <w:rsid w:val="00A532F3"/>
    <w:rsid w:val="00A55EDB"/>
    <w:rsid w:val="00A566B0"/>
    <w:rsid w:val="00A5699A"/>
    <w:rsid w:val="00A65BE7"/>
    <w:rsid w:val="00A7687A"/>
    <w:rsid w:val="00A8395A"/>
    <w:rsid w:val="00A8489E"/>
    <w:rsid w:val="00A93C26"/>
    <w:rsid w:val="00AA2DF5"/>
    <w:rsid w:val="00AA3287"/>
    <w:rsid w:val="00AA3516"/>
    <w:rsid w:val="00AB02A7"/>
    <w:rsid w:val="00AB3435"/>
    <w:rsid w:val="00AB3832"/>
    <w:rsid w:val="00AB7C2D"/>
    <w:rsid w:val="00AC29F3"/>
    <w:rsid w:val="00AC76C8"/>
    <w:rsid w:val="00AD3E27"/>
    <w:rsid w:val="00AD45DB"/>
    <w:rsid w:val="00AD7CD1"/>
    <w:rsid w:val="00B058EB"/>
    <w:rsid w:val="00B10A54"/>
    <w:rsid w:val="00B10D4A"/>
    <w:rsid w:val="00B15E84"/>
    <w:rsid w:val="00B15FCF"/>
    <w:rsid w:val="00B20D06"/>
    <w:rsid w:val="00B231E5"/>
    <w:rsid w:val="00B31F82"/>
    <w:rsid w:val="00B45209"/>
    <w:rsid w:val="00B505C8"/>
    <w:rsid w:val="00B510A6"/>
    <w:rsid w:val="00B6079E"/>
    <w:rsid w:val="00B62612"/>
    <w:rsid w:val="00B72088"/>
    <w:rsid w:val="00B75A95"/>
    <w:rsid w:val="00B852CA"/>
    <w:rsid w:val="00B85A81"/>
    <w:rsid w:val="00B8721F"/>
    <w:rsid w:val="00BA015B"/>
    <w:rsid w:val="00BA02CF"/>
    <w:rsid w:val="00BA1D94"/>
    <w:rsid w:val="00BA1EB1"/>
    <w:rsid w:val="00BB06B0"/>
    <w:rsid w:val="00BB7A2C"/>
    <w:rsid w:val="00BC2F4A"/>
    <w:rsid w:val="00BC538D"/>
    <w:rsid w:val="00BD34EA"/>
    <w:rsid w:val="00BD41B8"/>
    <w:rsid w:val="00BD5B33"/>
    <w:rsid w:val="00BD6861"/>
    <w:rsid w:val="00BE084F"/>
    <w:rsid w:val="00BE649F"/>
    <w:rsid w:val="00BF7E8B"/>
    <w:rsid w:val="00C02B87"/>
    <w:rsid w:val="00C14C3C"/>
    <w:rsid w:val="00C17345"/>
    <w:rsid w:val="00C17E43"/>
    <w:rsid w:val="00C26BAD"/>
    <w:rsid w:val="00C353E7"/>
    <w:rsid w:val="00C4086D"/>
    <w:rsid w:val="00C475D2"/>
    <w:rsid w:val="00C476FB"/>
    <w:rsid w:val="00C47DD9"/>
    <w:rsid w:val="00C6736C"/>
    <w:rsid w:val="00C705CD"/>
    <w:rsid w:val="00C76047"/>
    <w:rsid w:val="00C950A1"/>
    <w:rsid w:val="00C961C6"/>
    <w:rsid w:val="00CA1896"/>
    <w:rsid w:val="00CA44F2"/>
    <w:rsid w:val="00CA7348"/>
    <w:rsid w:val="00CB139B"/>
    <w:rsid w:val="00CB5B28"/>
    <w:rsid w:val="00CB6FB0"/>
    <w:rsid w:val="00CC3DDD"/>
    <w:rsid w:val="00CC52BE"/>
    <w:rsid w:val="00CD40D6"/>
    <w:rsid w:val="00CE2A9D"/>
    <w:rsid w:val="00CE36BF"/>
    <w:rsid w:val="00CF25F4"/>
    <w:rsid w:val="00CF5371"/>
    <w:rsid w:val="00CF6718"/>
    <w:rsid w:val="00D0323A"/>
    <w:rsid w:val="00D0559F"/>
    <w:rsid w:val="00D077E9"/>
    <w:rsid w:val="00D16CAF"/>
    <w:rsid w:val="00D300B4"/>
    <w:rsid w:val="00D374AD"/>
    <w:rsid w:val="00D37C56"/>
    <w:rsid w:val="00D42CB7"/>
    <w:rsid w:val="00D44F0D"/>
    <w:rsid w:val="00D50262"/>
    <w:rsid w:val="00D52F74"/>
    <w:rsid w:val="00D5413D"/>
    <w:rsid w:val="00D5686D"/>
    <w:rsid w:val="00D5694C"/>
    <w:rsid w:val="00D570A9"/>
    <w:rsid w:val="00D6631E"/>
    <w:rsid w:val="00D70D02"/>
    <w:rsid w:val="00D729EE"/>
    <w:rsid w:val="00D770C7"/>
    <w:rsid w:val="00D77B26"/>
    <w:rsid w:val="00D86945"/>
    <w:rsid w:val="00D90290"/>
    <w:rsid w:val="00D91DE2"/>
    <w:rsid w:val="00D92675"/>
    <w:rsid w:val="00DA7B43"/>
    <w:rsid w:val="00DB67E2"/>
    <w:rsid w:val="00DC0299"/>
    <w:rsid w:val="00DC1A86"/>
    <w:rsid w:val="00DC5495"/>
    <w:rsid w:val="00DC788A"/>
    <w:rsid w:val="00DD152F"/>
    <w:rsid w:val="00DE213F"/>
    <w:rsid w:val="00DF027C"/>
    <w:rsid w:val="00E00A32"/>
    <w:rsid w:val="00E02866"/>
    <w:rsid w:val="00E052D9"/>
    <w:rsid w:val="00E12896"/>
    <w:rsid w:val="00E151FE"/>
    <w:rsid w:val="00E22ACD"/>
    <w:rsid w:val="00E243D9"/>
    <w:rsid w:val="00E25B62"/>
    <w:rsid w:val="00E34823"/>
    <w:rsid w:val="00E3625E"/>
    <w:rsid w:val="00E37219"/>
    <w:rsid w:val="00E578DC"/>
    <w:rsid w:val="00E60DD0"/>
    <w:rsid w:val="00E620B0"/>
    <w:rsid w:val="00E62A15"/>
    <w:rsid w:val="00E65D59"/>
    <w:rsid w:val="00E678E1"/>
    <w:rsid w:val="00E7573F"/>
    <w:rsid w:val="00E81B40"/>
    <w:rsid w:val="00E84ECF"/>
    <w:rsid w:val="00E85F12"/>
    <w:rsid w:val="00E91309"/>
    <w:rsid w:val="00E9291D"/>
    <w:rsid w:val="00E947E6"/>
    <w:rsid w:val="00EA5640"/>
    <w:rsid w:val="00EB32B8"/>
    <w:rsid w:val="00EC2294"/>
    <w:rsid w:val="00EC37AD"/>
    <w:rsid w:val="00ED05ED"/>
    <w:rsid w:val="00EE35A5"/>
    <w:rsid w:val="00EF2EA3"/>
    <w:rsid w:val="00EF3EC3"/>
    <w:rsid w:val="00EF555B"/>
    <w:rsid w:val="00EF5D4A"/>
    <w:rsid w:val="00EF70A2"/>
    <w:rsid w:val="00F027BB"/>
    <w:rsid w:val="00F02FDB"/>
    <w:rsid w:val="00F0577C"/>
    <w:rsid w:val="00F11DCF"/>
    <w:rsid w:val="00F14000"/>
    <w:rsid w:val="00F1611E"/>
    <w:rsid w:val="00F162EA"/>
    <w:rsid w:val="00F262D1"/>
    <w:rsid w:val="00F3165B"/>
    <w:rsid w:val="00F42BAC"/>
    <w:rsid w:val="00F44ADF"/>
    <w:rsid w:val="00F521B3"/>
    <w:rsid w:val="00F52D27"/>
    <w:rsid w:val="00F54F94"/>
    <w:rsid w:val="00F64280"/>
    <w:rsid w:val="00F65E58"/>
    <w:rsid w:val="00F73F57"/>
    <w:rsid w:val="00F774C7"/>
    <w:rsid w:val="00F83527"/>
    <w:rsid w:val="00F90749"/>
    <w:rsid w:val="00F918AE"/>
    <w:rsid w:val="00FA46A2"/>
    <w:rsid w:val="00FB1BED"/>
    <w:rsid w:val="00FB3CD4"/>
    <w:rsid w:val="00FC1790"/>
    <w:rsid w:val="00FD123E"/>
    <w:rsid w:val="00FD2DF0"/>
    <w:rsid w:val="00FD583F"/>
    <w:rsid w:val="00FD7488"/>
    <w:rsid w:val="00FE2A1E"/>
    <w:rsid w:val="00FF16B4"/>
    <w:rsid w:val="00FF3B9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FB412C"/>
  <w15:docId w15:val="{B0EDBFFA-28D1-4503-B873-FE1F88878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0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Nadpis1">
    <w:name w:val="heading 1"/>
    <w:basedOn w:val="Normln"/>
    <w:link w:val="Nadpis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Nadpis2">
    <w:name w:val="heading 2"/>
    <w:basedOn w:val="Normln"/>
    <w:next w:val="Normln"/>
    <w:link w:val="Nadpis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Nadpis3">
    <w:name w:val="heading 3"/>
    <w:basedOn w:val="Normln"/>
    <w:next w:val="Normln"/>
    <w:link w:val="Nadpis3Char"/>
    <w:qFormat/>
    <w:rsid w:val="00695A62"/>
    <w:pPr>
      <w:keepNext/>
      <w:spacing w:before="240" w:after="60" w:line="240" w:lineRule="auto"/>
      <w:outlineLvl w:val="2"/>
    </w:pPr>
    <w:rPr>
      <w:rFonts w:ascii="Arial" w:eastAsia="Times New Roman" w:hAnsi="Arial" w:cs="Arial"/>
      <w:bCs/>
      <w:color w:val="auto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Podtitul">
    <w:name w:val="Subtitle"/>
    <w:basedOn w:val="Normln"/>
    <w:link w:val="Podtitul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PodtitulChar">
    <w:name w:val="Podtitul Char"/>
    <w:basedOn w:val="Standardnpsmoodstavce"/>
    <w:link w:val="Podtitul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Nadpis1Char">
    <w:name w:val="Nadpis 1 Char"/>
    <w:basedOn w:val="Standardnpsmoodstavce"/>
    <w:link w:val="Nadpis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Zhlav">
    <w:name w:val="header"/>
    <w:basedOn w:val="Normln"/>
    <w:link w:val="ZhlavChar"/>
    <w:uiPriority w:val="99"/>
    <w:unhideWhenUsed/>
    <w:rsid w:val="005037F0"/>
  </w:style>
  <w:style w:type="character" w:customStyle="1" w:styleId="ZhlavChar">
    <w:name w:val="Záhlaví Char"/>
    <w:basedOn w:val="Standardnpsmoodstavce"/>
    <w:link w:val="Zhlav"/>
    <w:uiPriority w:val="99"/>
    <w:rsid w:val="0093335D"/>
  </w:style>
  <w:style w:type="paragraph" w:styleId="Zpat">
    <w:name w:val="footer"/>
    <w:basedOn w:val="Normln"/>
    <w:link w:val="ZpatChar"/>
    <w:uiPriority w:val="99"/>
    <w:unhideWhenUsed/>
    <w:rsid w:val="005037F0"/>
  </w:style>
  <w:style w:type="character" w:customStyle="1" w:styleId="ZpatChar">
    <w:name w:val="Zápatí Char"/>
    <w:basedOn w:val="Standardnpsmoodstavce"/>
    <w:link w:val="Zpat"/>
    <w:uiPriority w:val="99"/>
    <w:rsid w:val="005037F0"/>
    <w:rPr>
      <w:sz w:val="24"/>
      <w:szCs w:val="24"/>
    </w:rPr>
  </w:style>
  <w:style w:type="paragraph" w:customStyle="1" w:styleId="Jmno">
    <w:name w:val="Jméno"/>
    <w:basedOn w:val="Normln"/>
    <w:uiPriority w:val="3"/>
    <w:qFormat/>
    <w:rsid w:val="00B231E5"/>
    <w:pPr>
      <w:spacing w:line="240" w:lineRule="auto"/>
      <w:jc w:val="right"/>
    </w:pPr>
  </w:style>
  <w:style w:type="character" w:customStyle="1" w:styleId="Nadpis2Char">
    <w:name w:val="Nadpis 2 Char"/>
    <w:basedOn w:val="Standardnpsmoodstavce"/>
    <w:link w:val="Nadpis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Mkatabulky">
    <w:name w:val="Table Grid"/>
    <w:basedOn w:val="Normlntabulka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unhideWhenUsed/>
    <w:rsid w:val="00D86945"/>
    <w:rPr>
      <w:color w:val="808080"/>
    </w:rPr>
  </w:style>
  <w:style w:type="paragraph" w:customStyle="1" w:styleId="Obsah">
    <w:name w:val="Obsah"/>
    <w:basedOn w:val="Normln"/>
    <w:link w:val="Znakobsahu"/>
    <w:qFormat/>
    <w:rsid w:val="00DF027C"/>
    <w:rPr>
      <w:b w:val="0"/>
    </w:rPr>
  </w:style>
  <w:style w:type="paragraph" w:customStyle="1" w:styleId="Zvraznntext">
    <w:name w:val="Zvýrazněný text"/>
    <w:basedOn w:val="Normln"/>
    <w:link w:val="Znakzvraznnhotextu"/>
    <w:qFormat/>
    <w:rsid w:val="00DF027C"/>
  </w:style>
  <w:style w:type="character" w:customStyle="1" w:styleId="Znakobsahu">
    <w:name w:val="Znak obsahu"/>
    <w:basedOn w:val="Standardnpsmoodstavce"/>
    <w:link w:val="Obsah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Znakzvraznnhotextu">
    <w:name w:val="Znak zvýrazněného textu"/>
    <w:basedOn w:val="Standardnpsmoodstavce"/>
    <w:link w:val="Zvraznntext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Hypertextovodkaz">
    <w:name w:val="Hyperlink"/>
    <w:uiPriority w:val="99"/>
    <w:unhideWhenUsed/>
    <w:rsid w:val="00C950A1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E9291D"/>
    <w:pPr>
      <w:spacing w:line="240" w:lineRule="auto"/>
    </w:pPr>
    <w:rPr>
      <w:rFonts w:ascii="Calibri" w:eastAsiaTheme="minorHAnsi" w:hAnsi="Calibri"/>
      <w:b w:val="0"/>
      <w:color w:val="auto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E9291D"/>
    <w:rPr>
      <w:rFonts w:ascii="Calibri" w:hAnsi="Calibri"/>
      <w:sz w:val="22"/>
      <w:szCs w:val="21"/>
    </w:rPr>
  </w:style>
  <w:style w:type="paragraph" w:styleId="Odstavecseseznamem">
    <w:name w:val="List Paragraph"/>
    <w:basedOn w:val="Normln"/>
    <w:uiPriority w:val="34"/>
    <w:unhideWhenUsed/>
    <w:qFormat/>
    <w:rsid w:val="00463C4C"/>
    <w:pPr>
      <w:ind w:left="720"/>
      <w:contextualSpacing/>
    </w:pPr>
  </w:style>
  <w:style w:type="paragraph" w:customStyle="1" w:styleId="udaj1">
    <w:name w:val="_udaj1"/>
    <w:rsid w:val="009E4496"/>
    <w:pPr>
      <w:widowControl w:val="0"/>
      <w:autoSpaceDE w:val="0"/>
      <w:autoSpaceDN w:val="0"/>
      <w:adjustRightInd w:val="0"/>
      <w:spacing w:before="19" w:after="19" w:line="240" w:lineRule="auto"/>
    </w:pPr>
    <w:rPr>
      <w:rFonts w:ascii="Courier New" w:eastAsiaTheme="minorEastAsia" w:hAnsi="Courier New" w:cs="Courier New"/>
      <w:sz w:val="18"/>
      <w:szCs w:val="18"/>
      <w:lang w:val="en-US" w:eastAsia="cs-CZ"/>
    </w:rPr>
  </w:style>
  <w:style w:type="paragraph" w:customStyle="1" w:styleId="udaj3">
    <w:name w:val="_udaj3"/>
    <w:uiPriority w:val="99"/>
    <w:rsid w:val="009E4496"/>
    <w:pPr>
      <w:widowControl w:val="0"/>
      <w:autoSpaceDE w:val="0"/>
      <w:autoSpaceDN w:val="0"/>
      <w:adjustRightInd w:val="0"/>
      <w:spacing w:before="18" w:after="18" w:line="240" w:lineRule="auto"/>
    </w:pPr>
    <w:rPr>
      <w:rFonts w:ascii="Times New Roman" w:eastAsiaTheme="minorEastAsia" w:hAnsi="Times New Roman" w:cs="Times New Roman"/>
      <w:b/>
      <w:bCs/>
      <w:sz w:val="16"/>
      <w:szCs w:val="16"/>
      <w:lang w:val="en-US" w:eastAsia="cs-CZ"/>
    </w:rPr>
  </w:style>
  <w:style w:type="paragraph" w:customStyle="1" w:styleId="udaj4">
    <w:name w:val="_udaj4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</w:pPr>
    <w:rPr>
      <w:rFonts w:ascii="Times New Roman" w:eastAsiaTheme="minorEastAsia" w:hAnsi="Times New Roman" w:cs="Times New Roman"/>
      <w:sz w:val="18"/>
      <w:szCs w:val="18"/>
      <w:lang w:val="en-US" w:eastAsia="cs-CZ"/>
    </w:rPr>
  </w:style>
  <w:style w:type="paragraph" w:customStyle="1" w:styleId="udaj5">
    <w:name w:val="_udaj5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  <w:jc w:val="right"/>
    </w:pPr>
    <w:rPr>
      <w:rFonts w:ascii="Times New Roman" w:eastAsiaTheme="minorEastAsia" w:hAnsi="Times New Roman" w:cs="Times New Roman"/>
      <w:sz w:val="18"/>
      <w:szCs w:val="18"/>
      <w:lang w:val="en-US" w:eastAsia="cs-CZ"/>
    </w:rPr>
  </w:style>
  <w:style w:type="paragraph" w:customStyle="1" w:styleId="udaj6">
    <w:name w:val="_udaj6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</w:pPr>
    <w:rPr>
      <w:rFonts w:ascii="Times New Roman" w:eastAsiaTheme="minorEastAsia" w:hAnsi="Times New Roman" w:cs="Times New Roman"/>
      <w:b/>
      <w:bCs/>
      <w:sz w:val="18"/>
      <w:szCs w:val="18"/>
      <w:lang w:val="en-US" w:eastAsia="cs-CZ"/>
    </w:rPr>
  </w:style>
  <w:style w:type="paragraph" w:customStyle="1" w:styleId="udaj7">
    <w:name w:val="_udaj7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</w:pPr>
    <w:rPr>
      <w:rFonts w:ascii="Times New Roman" w:eastAsiaTheme="minorEastAsia" w:hAnsi="Times New Roman" w:cs="Times New Roman"/>
      <w:i/>
      <w:iCs/>
      <w:sz w:val="18"/>
      <w:szCs w:val="18"/>
      <w:lang w:val="en-US" w:eastAsia="cs-CZ"/>
    </w:rPr>
  </w:style>
  <w:style w:type="paragraph" w:customStyle="1" w:styleId="udaj8">
    <w:name w:val="_udaj8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  <w:jc w:val="right"/>
    </w:pPr>
    <w:rPr>
      <w:rFonts w:ascii="Times New Roman" w:eastAsiaTheme="minorEastAsia" w:hAnsi="Times New Roman" w:cs="Times New Roman"/>
      <w:sz w:val="20"/>
      <w:szCs w:val="20"/>
      <w:lang w:val="en-US" w:eastAsia="cs-CZ"/>
    </w:rPr>
  </w:style>
  <w:style w:type="paragraph" w:customStyle="1" w:styleId="udaj9">
    <w:name w:val="_udaj9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</w:pPr>
    <w:rPr>
      <w:rFonts w:ascii="Times New Roman" w:eastAsiaTheme="minorEastAsia" w:hAnsi="Times New Roman" w:cs="Times New Roman"/>
      <w:b/>
      <w:bCs/>
      <w:sz w:val="20"/>
      <w:szCs w:val="20"/>
      <w:lang w:val="en-US" w:eastAsia="cs-CZ"/>
    </w:rPr>
  </w:style>
  <w:style w:type="paragraph" w:customStyle="1" w:styleId="udaj11">
    <w:name w:val="_udaj11"/>
    <w:uiPriority w:val="99"/>
    <w:rsid w:val="009E4496"/>
    <w:pPr>
      <w:widowControl w:val="0"/>
      <w:autoSpaceDE w:val="0"/>
      <w:autoSpaceDN w:val="0"/>
      <w:adjustRightInd w:val="0"/>
      <w:spacing w:before="21" w:after="21" w:line="240" w:lineRule="auto"/>
    </w:pPr>
    <w:rPr>
      <w:rFonts w:ascii="Times New Roman" w:eastAsiaTheme="minorEastAsia" w:hAnsi="Times New Roman" w:cs="Times New Roman"/>
      <w:b/>
      <w:bCs/>
      <w:sz w:val="22"/>
      <w:szCs w:val="22"/>
      <w:lang w:val="en-US" w:eastAsia="cs-CZ"/>
    </w:rPr>
  </w:style>
  <w:style w:type="paragraph" w:customStyle="1" w:styleId="udaj12">
    <w:name w:val="_udaj12"/>
    <w:uiPriority w:val="99"/>
    <w:rsid w:val="009E4496"/>
    <w:pPr>
      <w:widowControl w:val="0"/>
      <w:autoSpaceDE w:val="0"/>
      <w:autoSpaceDN w:val="0"/>
      <w:adjustRightInd w:val="0"/>
      <w:spacing w:before="21" w:after="21" w:line="240" w:lineRule="auto"/>
      <w:jc w:val="right"/>
    </w:pPr>
    <w:rPr>
      <w:rFonts w:ascii="Times New Roman" w:eastAsiaTheme="minorEastAsia" w:hAnsi="Times New Roman" w:cs="Times New Roman"/>
      <w:b/>
      <w:bCs/>
      <w:sz w:val="22"/>
      <w:szCs w:val="22"/>
      <w:lang w:val="en-US" w:eastAsia="cs-CZ"/>
    </w:rPr>
  </w:style>
  <w:style w:type="paragraph" w:customStyle="1" w:styleId="udaj13">
    <w:name w:val="_udaj13"/>
    <w:uiPriority w:val="99"/>
    <w:rsid w:val="009E4496"/>
    <w:pPr>
      <w:widowControl w:val="0"/>
      <w:autoSpaceDE w:val="0"/>
      <w:autoSpaceDN w:val="0"/>
      <w:adjustRightInd w:val="0"/>
      <w:spacing w:before="24" w:after="24" w:line="240" w:lineRule="auto"/>
    </w:pPr>
    <w:rPr>
      <w:rFonts w:ascii="Times New Roman" w:eastAsiaTheme="minorEastAsia" w:hAnsi="Times New Roman" w:cs="Times New Roman"/>
      <w:b/>
      <w:bCs/>
      <w:lang w:val="en-US" w:eastAsia="cs-CZ"/>
    </w:rPr>
  </w:style>
  <w:style w:type="paragraph" w:customStyle="1" w:styleId="udaj14">
    <w:name w:val="_udaj14"/>
    <w:uiPriority w:val="99"/>
    <w:rsid w:val="009E4496"/>
    <w:pPr>
      <w:widowControl w:val="0"/>
      <w:autoSpaceDE w:val="0"/>
      <w:autoSpaceDN w:val="0"/>
      <w:adjustRightInd w:val="0"/>
      <w:spacing w:before="29" w:after="29" w:line="240" w:lineRule="auto"/>
    </w:pPr>
    <w:rPr>
      <w:rFonts w:ascii="Times New Roman" w:eastAsiaTheme="minorEastAsia" w:hAnsi="Times New Roman" w:cs="Times New Roman"/>
      <w:b/>
      <w:bCs/>
      <w:sz w:val="32"/>
      <w:szCs w:val="32"/>
      <w:lang w:val="en-US" w:eastAsia="cs-CZ"/>
    </w:rPr>
  </w:style>
  <w:style w:type="character" w:customStyle="1" w:styleId="Nadpis3Char">
    <w:name w:val="Nadpis 3 Char"/>
    <w:basedOn w:val="Standardnpsmoodstavce"/>
    <w:link w:val="Nadpis3"/>
    <w:rsid w:val="00695A62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styleId="Siln">
    <w:name w:val="Strong"/>
    <w:uiPriority w:val="22"/>
    <w:qFormat/>
    <w:rsid w:val="00D374AD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85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59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jpeg"/><Relationship Id="rId11" Type="http://schemas.openxmlformats.org/officeDocument/2006/relationships/hyperlink" Target="mailto:radnice@vysoke-myto.cz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10" Type="http://schemas.openxmlformats.org/officeDocument/2006/relationships/hyperlink" Target="http://www.zs-jiraskova.cz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info@zs-jiraskova.cz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3" Type="http://schemas.openxmlformats.org/officeDocument/2006/relationships/styles" Target="styles.xml"/><Relationship Id="rId12" Type="http://schemas.openxmlformats.org/officeDocument/2006/relationships/hyperlink" Target="mailto:m.patkova@zs-jiraskova.cz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chart" Target="charts/chart1.xml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citel\AppData\Roaming\Microsoft\&#352;ablony\Sestava%20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V</a:t>
            </a:r>
            <a:r>
              <a:rPr lang="cs-CZ" sz="1200"/>
              <a:t>yhodnocení p</a:t>
            </a:r>
            <a:r>
              <a:rPr lang="en-US" sz="1200"/>
              <a:t>řijímacího řízení na </a:t>
            </a:r>
            <a:r>
              <a:rPr lang="cs-CZ" sz="1200"/>
              <a:t>střední školy</a:t>
            </a:r>
            <a:r>
              <a:rPr lang="cs-CZ" sz="1200" baseline="0"/>
              <a:t> ve školním roce 2019-2020*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52199395060868126"/>
          <c:y val="0.12120915032679738"/>
          <c:w val="0.43775695073514043"/>
          <c:h val="0.7336820029849210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List1!$B$2</c:f>
              <c:strCache>
                <c:ptCount val="1"/>
                <c:pt idx="0">
                  <c:v>Vyhodnocení přijímacího řízení na střední školy ve školním roce 2019-2020*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List1!$B$5:$B$20</c:f>
              <c:strCache>
                <c:ptCount val="16"/>
                <c:pt idx="0">
                  <c:v>Vyšší odborná škola zdravotnická a Střední zdravotnická škola Hradec Králové</c:v>
                </c:pt>
                <c:pt idx="1">
                  <c:v>Vyšší odborná škola stavební a Střední škola stavební Vysoké Mýto</c:v>
                </c:pt>
                <c:pt idx="2">
                  <c:v>Vyšší odborná škola a střední škola zdravotnická a sociální Ústí nad Orlicí</c:v>
                </c:pt>
                <c:pt idx="3">
                  <c:v>Vyšší odborná škola a Střední škola technická Česká Třebová</c:v>
                </c:pt>
                <c:pt idx="4">
                  <c:v>Střední škola zahradnická a technická Litomyšl</c:v>
                </c:pt>
                <c:pt idx="5">
                  <c:v>Střední škola uměleckoprůmyslová Ústí nad Orlicí</c:v>
                </c:pt>
                <c:pt idx="6">
                  <c:v>Střední škola podnikání Vysoké Mýto, s.r.o.</c:v>
                </c:pt>
                <c:pt idx="7">
                  <c:v>Střední škola automobilní Holice</c:v>
                </c:pt>
                <c:pt idx="8">
                  <c:v>Střední průmyslová škola chemická Pardubice</c:v>
                </c:pt>
                <c:pt idx="9">
                  <c:v>Střední průmyslová škola elektrotechnická a Vyšší odborná škola Pardubice</c:v>
                </c:pt>
                <c:pt idx="10">
                  <c:v>Obchodní akademie a Střední odborná škola cestovního ruchu Choceň</c:v>
                </c:pt>
                <c:pt idx="11">
                  <c:v>Integrovaná střední škola technická Vysoké Mýto</c:v>
                </c:pt>
                <c:pt idx="12">
                  <c:v>Gymnázium Vysoké Mýto (osmileté)</c:v>
                </c:pt>
                <c:pt idx="13">
                  <c:v>Gymnázium Vysoké Mýto (čtyřleté)</c:v>
                </c:pt>
                <c:pt idx="14">
                  <c:v>Gymnázium Aloise Jiráska Litomyšl (čtyřleté)</c:v>
                </c:pt>
                <c:pt idx="15">
                  <c:v>DELTA – Střední škola informatiky a ekonomie, s.r.o. Pardubice</c:v>
                </c:pt>
              </c:strCache>
            </c:strRef>
          </c:cat>
          <c:val>
            <c:numRef>
              <c:f>List1!$C$5:$C$20</c:f>
              <c:numCache>
                <c:formatCode>General</c:formatCode>
                <c:ptCount val="16"/>
                <c:pt idx="0">
                  <c:v>3</c:v>
                </c:pt>
                <c:pt idx="1">
                  <c:v>6</c:v>
                </c:pt>
                <c:pt idx="2">
                  <c:v>2</c:v>
                </c:pt>
                <c:pt idx="3">
                  <c:v>5</c:v>
                </c:pt>
                <c:pt idx="4">
                  <c:v>3</c:v>
                </c:pt>
                <c:pt idx="5">
                  <c:v>5</c:v>
                </c:pt>
                <c:pt idx="6">
                  <c:v>5</c:v>
                </c:pt>
                <c:pt idx="7">
                  <c:v>2</c:v>
                </c:pt>
                <c:pt idx="8">
                  <c:v>3</c:v>
                </c:pt>
                <c:pt idx="9">
                  <c:v>2</c:v>
                </c:pt>
                <c:pt idx="10">
                  <c:v>3</c:v>
                </c:pt>
                <c:pt idx="11">
                  <c:v>13</c:v>
                </c:pt>
                <c:pt idx="12">
                  <c:v>4</c:v>
                </c:pt>
                <c:pt idx="13">
                  <c:v>8</c:v>
                </c:pt>
                <c:pt idx="14">
                  <c:v>4</c:v>
                </c:pt>
                <c:pt idx="1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19F-4879-AEDC-1BA0160E74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54728688"/>
        <c:axId val="454721632"/>
      </c:barChart>
      <c:catAx>
        <c:axId val="45472868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Střední školy (abecedně)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54721632"/>
        <c:crosses val="autoZero"/>
        <c:auto val="1"/>
        <c:lblAlgn val="ctr"/>
        <c:lblOffset val="100"/>
        <c:noMultiLvlLbl val="0"/>
      </c:catAx>
      <c:valAx>
        <c:axId val="454721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  <a:r>
                  <a:rPr lang="cs-CZ" baseline="0"/>
                  <a:t> žáků (1. a 2. stupeň)</a:t>
                </a: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54728688"/>
        <c:crosses val="autoZero"/>
        <c:crossBetween val="between"/>
      </c:valAx>
      <c:spPr>
        <a:noFill/>
        <a:ln>
          <a:solidFill>
            <a:schemeClr val="accent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3319EDA6762480BAB91FA0DDF3E6BA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8C5DCA-E97D-403D-8C66-C496FB90B4DB}"/>
      </w:docPartPr>
      <w:docPartBody>
        <w:p w:rsidR="00BB0E04" w:rsidRDefault="00DF3A6A">
          <w:pPr>
            <w:pStyle w:val="D3319EDA6762480BAB91FA0DDF3E6BAB"/>
          </w:pPr>
          <w:r>
            <w:rPr>
              <w:noProof/>
              <w:lang w:bidi="cs-CZ"/>
            </w:rPr>
            <w:t>NÁZEV SPOLEČNOSTI</w:t>
          </w:r>
        </w:p>
      </w:docPartBody>
    </w:docPart>
    <w:docPart>
      <w:docPartPr>
        <w:name w:val="5AF473CEAB474518AA5DBD09035B39F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D5E8E0-D8C7-4FB0-9101-AE98D9A45FCD}"/>
      </w:docPartPr>
      <w:docPartBody>
        <w:p w:rsidR="00BB0E04" w:rsidRDefault="00DF3A6A">
          <w:pPr>
            <w:pStyle w:val="5AF473CEAB474518AA5DBD09035B39F0"/>
          </w:pPr>
          <w:r>
            <w:rPr>
              <w:noProof/>
              <w:lang w:bidi="cs-CZ"/>
            </w:rPr>
            <w:t>Vaše jméno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CC9"/>
    <w:rsid w:val="000E37C2"/>
    <w:rsid w:val="003A0428"/>
    <w:rsid w:val="0069685E"/>
    <w:rsid w:val="006E37D5"/>
    <w:rsid w:val="00745CC9"/>
    <w:rsid w:val="0076238E"/>
    <w:rsid w:val="008D67A4"/>
    <w:rsid w:val="009A494A"/>
    <w:rsid w:val="00B20CEB"/>
    <w:rsid w:val="00BB0E04"/>
    <w:rsid w:val="00DF0AAD"/>
    <w:rsid w:val="00DF3A6A"/>
    <w:rsid w:val="00F55809"/>
    <w:rsid w:val="00FA4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odtitul">
    <w:name w:val="Subtitle"/>
    <w:basedOn w:val="Normln"/>
    <w:link w:val="PodtitulChar"/>
    <w:uiPriority w:val="2"/>
    <w:qFormat/>
    <w:rsid w:val="00745CC9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PodtitulChar">
    <w:name w:val="Podtitul Char"/>
    <w:basedOn w:val="Standardnpsmoodstavce"/>
    <w:link w:val="Podtitul"/>
    <w:uiPriority w:val="2"/>
    <w:rsid w:val="00745CC9"/>
    <w:rPr>
      <w:caps/>
      <w:color w:val="44546A" w:themeColor="text2"/>
      <w:spacing w:val="20"/>
      <w:sz w:val="32"/>
      <w:lang w:eastAsia="en-US"/>
    </w:rPr>
  </w:style>
  <w:style w:type="paragraph" w:customStyle="1" w:styleId="D3319EDA6762480BAB91FA0DDF3E6BAB">
    <w:name w:val="D3319EDA6762480BAB91FA0DDF3E6BAB"/>
  </w:style>
  <w:style w:type="paragraph" w:customStyle="1" w:styleId="5AF473CEAB474518AA5DBD09035B39F0">
    <w:name w:val="5AF473CEAB474518AA5DBD09035B39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Zpracovala: Mgr. Mirka Pátková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Sestava </Template>
  <TotalTime>23</TotalTime>
  <Pages>1</Pages>
  <Words>5775</Words>
  <Characters>34077</Characters>
  <Application>Microsoft Office Word</Application>
  <DocSecurity>0</DocSecurity>
  <Lines>283</Lines>
  <Paragraphs>79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Ucitel</dc:creator>
  <cp:keywords/>
  <cp:lastModifiedBy>Ucitel</cp:lastModifiedBy>
  <cp:revision>6</cp:revision>
  <cp:lastPrinted>2020-10-14T06:08:00Z</cp:lastPrinted>
  <dcterms:created xsi:type="dcterms:W3CDTF">2020-10-13T12:19:00Z</dcterms:created>
  <dcterms:modified xsi:type="dcterms:W3CDTF">2020-10-14T12:28:00Z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